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270E9" w14:textId="28492797" w:rsidR="000D2197" w:rsidRPr="00D72C5F" w:rsidRDefault="0082190C" w:rsidP="0082190C">
      <w:pPr>
        <w:pStyle w:val="Tytu"/>
        <w:rPr>
          <w:sz w:val="52"/>
          <w:szCs w:val="52"/>
        </w:rPr>
      </w:pPr>
      <w:r w:rsidRPr="006739BC">
        <w:rPr>
          <w:noProof/>
        </w:rPr>
        <w:drawing>
          <wp:anchor distT="0" distB="0" distL="114300" distR="114300" simplePos="0" relativeHeight="251658241" behindDoc="1" locked="0" layoutInCell="1" allowOverlap="1" wp14:anchorId="04901110" wp14:editId="16FD5F10">
            <wp:simplePos x="0" y="0"/>
            <wp:positionH relativeFrom="margin">
              <wp:posOffset>95250</wp:posOffset>
            </wp:positionH>
            <wp:positionV relativeFrom="paragraph">
              <wp:posOffset>7422837</wp:posOffset>
            </wp:positionV>
            <wp:extent cx="1758315" cy="520065"/>
            <wp:effectExtent l="0" t="0" r="0" b="0"/>
            <wp:wrapSquare wrapText="bothSides"/>
            <wp:docPr id="3" name="Graf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a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315" cy="520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39BC">
        <w:rPr>
          <w:noProof/>
        </w:rPr>
        <w:drawing>
          <wp:anchor distT="0" distB="0" distL="114300" distR="114300" simplePos="0" relativeHeight="251658243" behindDoc="1" locked="0" layoutInCell="1" allowOverlap="1" wp14:anchorId="063569DD" wp14:editId="41F5C521">
            <wp:simplePos x="0" y="0"/>
            <wp:positionH relativeFrom="margin">
              <wp:align>center</wp:align>
            </wp:positionH>
            <wp:positionV relativeFrom="paragraph">
              <wp:posOffset>1701033</wp:posOffset>
            </wp:positionV>
            <wp:extent cx="5469255" cy="4417695"/>
            <wp:effectExtent l="0" t="0" r="0" b="1905"/>
            <wp:wrapSquare wrapText="bothSides"/>
            <wp:docPr id="1" name="Graf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a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4417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26AF" w:rsidRPr="006739B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8104B5" wp14:editId="0DAA709A">
                <wp:simplePos x="0" y="0"/>
                <wp:positionH relativeFrom="margin">
                  <wp:align>right</wp:align>
                </wp:positionH>
                <wp:positionV relativeFrom="paragraph">
                  <wp:posOffset>8074025</wp:posOffset>
                </wp:positionV>
                <wp:extent cx="5753100" cy="1079500"/>
                <wp:effectExtent l="0" t="0" r="0" b="635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0" cy="1079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9DF6FA" w14:textId="58FA394D" w:rsidR="00794228" w:rsidRPr="0082190C" w:rsidRDefault="00794228" w:rsidP="00794228">
                            <w:pPr>
                              <w:pStyle w:val="Tytu"/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2190C"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Tworzymy </w:t>
                            </w:r>
                            <w:r w:rsidR="00462C09" w:rsidRPr="00185BB4">
                              <w:rPr>
                                <w:color w:val="00D695"/>
                                <w:sz w:val="48"/>
                                <w:szCs w:val="48"/>
                              </w:rPr>
                              <w:t>produkty</w:t>
                            </w:r>
                            <w:r w:rsidR="003126AF" w:rsidRPr="00816445"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  <w:t>,</w:t>
                            </w:r>
                            <w:r w:rsidR="003126AF" w:rsidRPr="0082190C">
                              <w:rPr>
                                <w:color w:val="00D695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462C09">
                              <w:rPr>
                                <w:color w:val="00D695"/>
                                <w:sz w:val="48"/>
                                <w:szCs w:val="48"/>
                              </w:rPr>
                              <w:br/>
                            </w:r>
                            <w:r w:rsidR="003126AF" w:rsidRPr="0082190C"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  <w:t>które realizują cele</w:t>
                            </w:r>
                            <w:r w:rsidRPr="0082190C"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73189029" w14:textId="7D86F745" w:rsidR="00794228" w:rsidRPr="0082190C" w:rsidRDefault="00794228" w:rsidP="00794228">
                            <w:pPr>
                              <w:rPr>
                                <w:rFonts w:ascii="Lexend Exa" w:hAnsi="Lexend Exa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104B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401.8pt;margin-top:635.75pt;width:453pt;height:8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" filled="f" stroked="f" strokeweight=".5pt">
                <v:textbox>
                  <w:txbxContent>
                    <w:p w14:paraId="1C9DF6FA" w14:textId="58FA394D" w:rsidR="00794228" w:rsidRPr="0082190C" w:rsidRDefault="00794228" w:rsidP="00794228">
                      <w:pPr>
                        <w:pStyle w:val="Tytu"/>
                        <w:rPr>
                          <w:color w:val="FFFFFF" w:themeColor="background1"/>
                          <w:sz w:val="48"/>
                          <w:szCs w:val="48"/>
                        </w:rPr>
                      </w:pPr>
                      <w:r w:rsidRPr="0082190C">
                        <w:rPr>
                          <w:color w:val="FFFFFF" w:themeColor="background1"/>
                          <w:sz w:val="48"/>
                          <w:szCs w:val="48"/>
                        </w:rPr>
                        <w:t xml:space="preserve">Tworzymy </w:t>
                      </w:r>
                      <w:r w:rsidR="00462C09" w:rsidRPr="00185BB4">
                        <w:rPr>
                          <w:color w:val="00D695"/>
                          <w:sz w:val="48"/>
                          <w:szCs w:val="48"/>
                        </w:rPr>
                        <w:t>produkty</w:t>
                      </w:r>
                      <w:r w:rsidR="003126AF" w:rsidRPr="00816445">
                        <w:rPr>
                          <w:color w:val="FFFFFF" w:themeColor="background1"/>
                          <w:sz w:val="48"/>
                          <w:szCs w:val="48"/>
                        </w:rPr>
                        <w:t>,</w:t>
                      </w:r>
                      <w:r w:rsidR="003126AF" w:rsidRPr="0082190C">
                        <w:rPr>
                          <w:color w:val="00D695"/>
                          <w:sz w:val="48"/>
                          <w:szCs w:val="48"/>
                        </w:rPr>
                        <w:t xml:space="preserve"> </w:t>
                      </w:r>
                      <w:r w:rsidR="00462C09">
                        <w:rPr>
                          <w:color w:val="00D695"/>
                          <w:sz w:val="48"/>
                          <w:szCs w:val="48"/>
                        </w:rPr>
                        <w:br/>
                      </w:r>
                      <w:r w:rsidR="003126AF" w:rsidRPr="0082190C">
                        <w:rPr>
                          <w:color w:val="FFFFFF" w:themeColor="background1"/>
                          <w:sz w:val="48"/>
                          <w:szCs w:val="48"/>
                        </w:rPr>
                        <w:t>które realizują cele</w:t>
                      </w:r>
                      <w:r w:rsidRPr="0082190C">
                        <w:rPr>
                          <w:color w:val="FFFFFF" w:themeColor="background1"/>
                          <w:sz w:val="48"/>
                          <w:szCs w:val="48"/>
                        </w:rPr>
                        <w:t>.</w:t>
                      </w:r>
                    </w:p>
                    <w:p w14:paraId="73189029" w14:textId="7D86F745" w:rsidR="00794228" w:rsidRPr="0082190C" w:rsidRDefault="00794228" w:rsidP="00794228">
                      <w:pPr>
                        <w:rPr>
                          <w:rFonts w:ascii="Lexend Exa" w:hAnsi="Lexend Exa"/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94228" w:rsidRPr="006739BC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5433B68A" wp14:editId="5E907AC3">
                <wp:simplePos x="0" y="0"/>
                <wp:positionH relativeFrom="page">
                  <wp:align>left</wp:align>
                </wp:positionH>
                <wp:positionV relativeFrom="paragraph">
                  <wp:posOffset>-899795</wp:posOffset>
                </wp:positionV>
                <wp:extent cx="7560000" cy="10692000"/>
                <wp:effectExtent l="0" t="0" r="3175" b="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EA044" id="Prostokąt 4" o:spid="_x0000_s1026" style="position:absolute;margin-left:0;margin-top:-70.85pt;width:595.3pt;height:841.9pt;z-index:-25165823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" fillcolor="black [3213]" stroked="f" strokeweight="1pt">
                <w10:wrap anchorx="page"/>
              </v:rect>
            </w:pict>
          </mc:Fallback>
        </mc:AlternateContent>
      </w:r>
      <w:r w:rsidR="00794228" w:rsidRPr="006739BC">
        <w:br w:type="page"/>
      </w:r>
      <w:r w:rsidR="003126AF" w:rsidRPr="00D72C5F">
        <w:rPr>
          <w:sz w:val="52"/>
          <w:szCs w:val="52"/>
        </w:rPr>
        <w:lastRenderedPageBreak/>
        <w:t>BRIEF</w:t>
      </w:r>
      <w:r w:rsidR="00D72C5F" w:rsidRPr="00D72C5F">
        <w:rPr>
          <w:sz w:val="52"/>
          <w:szCs w:val="52"/>
        </w:rPr>
        <w:t xml:space="preserve"> – KARTA POKŁADOWA</w:t>
      </w:r>
    </w:p>
    <w:p w14:paraId="3A9D402C" w14:textId="48E40D20" w:rsidR="000D2197" w:rsidRPr="006739BC" w:rsidRDefault="000161AF" w:rsidP="000161AF">
      <w:pPr>
        <w:pStyle w:val="Podtytu"/>
      </w:pPr>
      <w:r>
        <w:t>Wystartuj z nami!</w:t>
      </w:r>
    </w:p>
    <w:p w14:paraId="57F94091" w14:textId="2B15D09F" w:rsidR="000D2197" w:rsidRDefault="000161AF" w:rsidP="000161AF">
      <w:pPr>
        <w:pStyle w:val="Nagwek1"/>
        <w:numPr>
          <w:ilvl w:val="0"/>
          <w:numId w:val="7"/>
        </w:numPr>
      </w:pPr>
      <w:r>
        <w:t>Dane kontaktowe</w:t>
      </w:r>
    </w:p>
    <w:p w14:paraId="61A84E57" w14:textId="38590EE0" w:rsidR="000161AF" w:rsidRPr="000161AF" w:rsidRDefault="000161AF" w:rsidP="000161AF">
      <w:r>
        <w:t xml:space="preserve">Imię i nazwisko: </w:t>
      </w:r>
      <w:r>
        <w:tab/>
      </w:r>
      <w:r>
        <w:tab/>
      </w:r>
      <w:r>
        <w:tab/>
      </w:r>
      <w:sdt>
        <w:sdtPr>
          <w:id w:val="-467823434"/>
          <w:placeholder>
            <w:docPart w:val="30770A581AA34191AE6ED277C5B1148C"/>
          </w:placeholder>
          <w:showingPlcHdr/>
        </w:sdtPr>
        <w:sdtContent>
          <w:r w:rsidRPr="000161AF">
            <w:rPr>
              <w:rStyle w:val="Tekstzastpczy"/>
            </w:rPr>
            <w:t>Kliknij tutaj, aby wprowadzić tekst.</w:t>
          </w:r>
        </w:sdtContent>
      </w:sdt>
      <w:r>
        <w:br/>
        <w:t>Adres e-mail:</w:t>
      </w:r>
      <w:r>
        <w:tab/>
      </w:r>
      <w:r>
        <w:tab/>
      </w:r>
      <w:r>
        <w:tab/>
      </w:r>
      <w:r>
        <w:tab/>
      </w:r>
      <w:sdt>
        <w:sdtPr>
          <w:id w:val="2122179612"/>
          <w:placeholder>
            <w:docPart w:val="3AC16EB058454076BB5327401C3FD3E2"/>
          </w:placeholder>
          <w:showingPlcHdr/>
        </w:sdtPr>
        <w:sdtContent>
          <w:r w:rsidRPr="000161AF">
            <w:rPr>
              <w:rStyle w:val="Tekstzastpczy"/>
            </w:rPr>
            <w:t>Kliknij tutaj, aby wprowadzić tekst.</w:t>
          </w:r>
        </w:sdtContent>
      </w:sdt>
      <w:r>
        <w:br/>
        <w:t>Numer telefonu:</w:t>
      </w:r>
      <w:r>
        <w:tab/>
      </w:r>
      <w:r>
        <w:tab/>
      </w:r>
      <w:r>
        <w:tab/>
      </w:r>
      <w:sdt>
        <w:sdtPr>
          <w:id w:val="580341897"/>
          <w:placeholder>
            <w:docPart w:val="310FBF7AA164488C9F05F51345DA15DE"/>
          </w:placeholder>
          <w:showingPlcHdr/>
        </w:sdtPr>
        <w:sdtContent>
          <w:r w:rsidRPr="000161AF">
            <w:rPr>
              <w:rStyle w:val="Tekstzastpczy"/>
            </w:rPr>
            <w:t>Kliknij tutaj, aby wprowadzić tekst.</w:t>
          </w:r>
        </w:sdtContent>
      </w:sdt>
      <w:r>
        <w:br/>
        <w:t>Nazwa firmy i stanowisko:</w:t>
      </w:r>
      <w:r>
        <w:tab/>
      </w:r>
      <w:r>
        <w:tab/>
      </w:r>
      <w:sdt>
        <w:sdtPr>
          <w:id w:val="-863514342"/>
          <w:placeholder>
            <w:docPart w:val="19C1E7474F254AC4B9B0C3A861F1EF1B"/>
          </w:placeholder>
          <w:showingPlcHdr/>
        </w:sdtPr>
        <w:sdtContent>
          <w:r w:rsidRPr="000161AF">
            <w:rPr>
              <w:rStyle w:val="Tekstzastpczy"/>
            </w:rPr>
            <w:t>Kliknij tutaj, aby wprowadzić tekst.</w:t>
          </w:r>
        </w:sdtContent>
      </w:sdt>
      <w:r w:rsidR="00F927C2">
        <w:br/>
        <w:t>Branża:</w:t>
      </w:r>
      <w:r w:rsidR="00F927C2">
        <w:tab/>
      </w:r>
      <w:r w:rsidR="00F927C2">
        <w:tab/>
      </w:r>
      <w:r w:rsidR="00F927C2">
        <w:tab/>
      </w:r>
      <w:r w:rsidR="00F927C2">
        <w:tab/>
      </w:r>
      <w:sdt>
        <w:sdtPr>
          <w:id w:val="-341472878"/>
          <w:placeholder>
            <w:docPart w:val="44C654A13CD44D27925AED16F1CB7B8E"/>
          </w:placeholder>
          <w:showingPlcHdr/>
        </w:sdtPr>
        <w:sdtContent>
          <w:r w:rsidR="00F927C2" w:rsidRPr="000161AF">
            <w:rPr>
              <w:rStyle w:val="Tekstzastpczy"/>
            </w:rPr>
            <w:t>Kliknij tutaj, aby wprowadzić tekst.</w:t>
          </w:r>
        </w:sdtContent>
      </w:sdt>
    </w:p>
    <w:p w14:paraId="6CC4D4E2" w14:textId="567EB436" w:rsidR="000161AF" w:rsidRDefault="000161AF" w:rsidP="000161AF">
      <w:pPr>
        <w:pStyle w:val="Nagwek1"/>
        <w:numPr>
          <w:ilvl w:val="0"/>
          <w:numId w:val="7"/>
        </w:numPr>
      </w:pPr>
      <w:r>
        <w:t>Informacje podstawowe</w:t>
      </w:r>
    </w:p>
    <w:p w14:paraId="6DB3BBBE" w14:textId="54F804C8" w:rsidR="00F927C2" w:rsidRPr="00F927C2" w:rsidRDefault="00F927C2" w:rsidP="00F927C2">
      <w:pPr>
        <w:pStyle w:val="Podtytu"/>
        <w:rPr>
          <w:color w:val="auto"/>
        </w:rPr>
      </w:pPr>
      <w:r w:rsidRPr="00F927C2">
        <w:rPr>
          <w:color w:val="auto"/>
        </w:rPr>
        <w:t>Cel projektu / problem do rozwiązania.</w:t>
      </w:r>
    </w:p>
    <w:p w14:paraId="55D4560E" w14:textId="23365F76" w:rsidR="000161AF" w:rsidRDefault="00D61E91" w:rsidP="000161AF">
      <w:sdt>
        <w:sdtPr>
          <w:id w:val="-1995628390"/>
          <w:placeholder>
            <w:docPart w:val="8BF12C2789FF4CF99004EFA7492417D6"/>
          </w:placeholder>
          <w:showingPlcHdr/>
        </w:sdtPr>
        <w:sdtContent>
          <w:r w:rsidR="00F927C2" w:rsidRPr="000161AF">
            <w:rPr>
              <w:rStyle w:val="Tekstzastpczy"/>
            </w:rPr>
            <w:t>Kliknij tutaj, aby wprowadzić tekst.</w:t>
          </w:r>
        </w:sdtContent>
      </w:sdt>
    </w:p>
    <w:p w14:paraId="147968A5" w14:textId="49DC49A4" w:rsidR="00F927C2" w:rsidRPr="00F927C2" w:rsidRDefault="00F927C2" w:rsidP="00F927C2">
      <w:pPr>
        <w:pStyle w:val="Podtytu"/>
        <w:rPr>
          <w:color w:val="auto"/>
        </w:rPr>
      </w:pPr>
      <w:r w:rsidRPr="00F927C2">
        <w:rPr>
          <w:color w:val="auto"/>
        </w:rPr>
        <w:t>Krótki opis działalności.</w:t>
      </w:r>
    </w:p>
    <w:p w14:paraId="5E49BEBC" w14:textId="10B0429C" w:rsidR="00F927C2" w:rsidRDefault="00D61E91" w:rsidP="000161AF">
      <w:sdt>
        <w:sdtPr>
          <w:id w:val="2123491993"/>
          <w:placeholder>
            <w:docPart w:val="6C8CCD9CA52E4753AE2E22774EDE3BAD"/>
          </w:placeholder>
          <w:showingPlcHdr/>
        </w:sdtPr>
        <w:sdtContent>
          <w:r w:rsidR="00F927C2" w:rsidRPr="000161AF">
            <w:rPr>
              <w:rStyle w:val="Tekstzastpczy"/>
            </w:rPr>
            <w:t>Kliknij tutaj, aby wprowadzić tekst.</w:t>
          </w:r>
        </w:sdtContent>
      </w:sdt>
    </w:p>
    <w:p w14:paraId="4461E995" w14:textId="7C1A61E1" w:rsidR="00F927C2" w:rsidRPr="00F927C2" w:rsidRDefault="00F927C2" w:rsidP="00F927C2">
      <w:pPr>
        <w:pStyle w:val="Podtytu"/>
        <w:rPr>
          <w:color w:val="auto"/>
        </w:rPr>
      </w:pPr>
      <w:r w:rsidRPr="00F927C2">
        <w:rPr>
          <w:color w:val="auto"/>
        </w:rPr>
        <w:t>Dodatkowe informacje, które mogą być przydatne na początku projektu</w:t>
      </w:r>
      <w:r>
        <w:rPr>
          <w:color w:val="auto"/>
        </w:rPr>
        <w:t>.</w:t>
      </w:r>
    </w:p>
    <w:p w14:paraId="1C32876F" w14:textId="77505821" w:rsidR="00C834D1" w:rsidRPr="00B34D1B" w:rsidRDefault="00D61E91" w:rsidP="00C834D1">
      <w:sdt>
        <w:sdtPr>
          <w:id w:val="-1656909015"/>
          <w:placeholder>
            <w:docPart w:val="4A2B686FED1B4C2190099D274AC19F9D"/>
          </w:placeholder>
          <w:showingPlcHdr/>
        </w:sdtPr>
        <w:sdtContent>
          <w:r w:rsidR="00F927C2" w:rsidRPr="000161AF">
            <w:rPr>
              <w:rStyle w:val="Tekstzastpczy"/>
            </w:rPr>
            <w:t>Kliknij tutaj, aby wprowadzić tekst.</w:t>
          </w:r>
        </w:sdtContent>
      </w:sdt>
    </w:p>
    <w:p w14:paraId="1A7A8D87" w14:textId="5882D9F8" w:rsidR="00F927C2" w:rsidRDefault="00A13F52" w:rsidP="00F927C2">
      <w:pPr>
        <w:pStyle w:val="Podtytu"/>
        <w:rPr>
          <w:color w:val="auto"/>
        </w:rPr>
      </w:pPr>
      <w:r>
        <w:rPr>
          <w:color w:val="auto"/>
        </w:rPr>
        <w:t>Można się ze mną skontaktować za pomocą</w:t>
      </w:r>
      <w:r w:rsidR="00F927C2">
        <w:rPr>
          <w:color w:val="auto"/>
        </w:rPr>
        <w:t>:</w:t>
      </w:r>
    </w:p>
    <w:p w14:paraId="32531AF2" w14:textId="7C83EE59" w:rsidR="00F927C2" w:rsidRPr="009E2084" w:rsidRDefault="00D61E91" w:rsidP="00F927C2">
      <w:pPr>
        <w:rPr>
          <w:rStyle w:val="normaltextrun"/>
        </w:rPr>
      </w:pPr>
      <w:sdt>
        <w:sdtPr>
          <w:id w:val="-517772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084">
            <w:rPr>
              <w:rFonts w:ascii="MS Gothic" w:eastAsia="MS Gothic" w:hAnsi="MS Gothic" w:hint="eastAsia"/>
            </w:rPr>
            <w:t>☐</w:t>
          </w:r>
        </w:sdtContent>
      </w:sdt>
      <w:r w:rsidR="00F927C2">
        <w:t xml:space="preserve"> </w:t>
      </w:r>
      <w:r w:rsidR="00F927C2" w:rsidRPr="006E6710">
        <w:rPr>
          <w:color w:val="808080" w:themeColor="background1" w:themeShade="80"/>
        </w:rPr>
        <w:t>Spotkanie/Wideokonferencja</w:t>
      </w:r>
      <w:r w:rsidR="009E2084" w:rsidRPr="006E6710">
        <w:rPr>
          <w:color w:val="808080" w:themeColor="background1" w:themeShade="80"/>
        </w:rPr>
        <w:tab/>
      </w:r>
      <w:r w:rsidR="009E2084">
        <w:tab/>
      </w:r>
      <w:sdt>
        <w:sdtPr>
          <w:id w:val="361813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084">
            <w:rPr>
              <w:rFonts w:ascii="MS Gothic" w:eastAsia="MS Gothic" w:hAnsi="MS Gothic" w:hint="eastAsia"/>
            </w:rPr>
            <w:t>☐</w:t>
          </w:r>
        </w:sdtContent>
      </w:sdt>
      <w:r w:rsidR="009E2084">
        <w:t xml:space="preserve"> </w:t>
      </w:r>
      <w:r w:rsidR="009E2084" w:rsidRPr="006E6710">
        <w:rPr>
          <w:color w:val="808080" w:themeColor="background1" w:themeShade="80"/>
        </w:rPr>
        <w:t>Telefon</w:t>
      </w:r>
      <w:r w:rsidR="009E2084" w:rsidRPr="006E6710">
        <w:rPr>
          <w:color w:val="808080" w:themeColor="background1" w:themeShade="80"/>
        </w:rPr>
        <w:tab/>
      </w:r>
      <w:r w:rsidR="009E2084">
        <w:tab/>
      </w:r>
      <w:sdt>
        <w:sdtPr>
          <w:id w:val="19656851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084">
            <w:rPr>
              <w:rFonts w:ascii="MS Gothic" w:eastAsia="MS Gothic" w:hAnsi="MS Gothic" w:hint="eastAsia"/>
            </w:rPr>
            <w:t>☐</w:t>
          </w:r>
        </w:sdtContent>
      </w:sdt>
      <w:r w:rsidR="009E2084">
        <w:t xml:space="preserve"> </w:t>
      </w:r>
      <w:r w:rsidR="009E2084" w:rsidRPr="006E6710">
        <w:rPr>
          <w:color w:val="808080" w:themeColor="background1" w:themeShade="80"/>
        </w:rPr>
        <w:t>E-mail</w:t>
      </w:r>
    </w:p>
    <w:p w14:paraId="4EFB489D" w14:textId="467618E0" w:rsidR="00F927C2" w:rsidRPr="00670882" w:rsidRDefault="00D61E91" w:rsidP="00F927C2">
      <w:sdt>
        <w:sdtPr>
          <w:rPr>
            <w:lang w:val="en-GB"/>
          </w:rPr>
          <w:id w:val="-19318010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084" w:rsidRPr="00670882">
            <w:rPr>
              <w:rFonts w:ascii="MS Gothic" w:eastAsia="MS Gothic" w:hAnsi="MS Gothic" w:hint="eastAsia"/>
            </w:rPr>
            <w:t>☐</w:t>
          </w:r>
        </w:sdtContent>
      </w:sdt>
      <w:r w:rsidR="009E2084" w:rsidRPr="00670882"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</w:t>
      </w:r>
      <w:r w:rsidR="009E2084" w:rsidRPr="00670882">
        <w:rPr>
          <w:color w:val="808080" w:themeColor="background1" w:themeShade="80"/>
        </w:rPr>
        <w:t>Facebook Messenger</w:t>
      </w:r>
      <w:r w:rsidR="00F927C2" w:rsidRPr="00670882">
        <w:rPr>
          <w:rStyle w:val="normaltextrun"/>
          <w:rFonts w:ascii="Calibri" w:hAnsi="Calibri" w:cs="Calibri"/>
          <w:color w:val="808080" w:themeColor="background1" w:themeShade="80"/>
          <w:shd w:val="clear" w:color="auto" w:fill="FFFFFF"/>
        </w:rPr>
        <w:t> </w:t>
      </w:r>
      <w:r w:rsidR="009E2084" w:rsidRPr="00670882">
        <w:rPr>
          <w:rStyle w:val="normaltextrun"/>
          <w:rFonts w:ascii="Calibri" w:hAnsi="Calibri" w:cs="Calibri"/>
          <w:shd w:val="clear" w:color="auto" w:fill="FFFFFF"/>
        </w:rPr>
        <w:tab/>
      </w:r>
      <w:r w:rsidR="009E2084" w:rsidRPr="00670882"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r w:rsidR="009E2084" w:rsidRPr="00670882">
        <w:rPr>
          <w:rStyle w:val="normaltextrun"/>
          <w:rFonts w:ascii="Calibri" w:hAnsi="Calibri" w:cs="Calibri"/>
          <w:color w:val="000000"/>
          <w:shd w:val="clear" w:color="auto" w:fill="FFFFFF"/>
        </w:rPr>
        <w:tab/>
      </w:r>
      <w:sdt>
        <w:sdtPr>
          <w:rPr>
            <w:lang w:val="en-GB"/>
          </w:rPr>
          <w:id w:val="-10153785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084" w:rsidRPr="00670882">
            <w:rPr>
              <w:rFonts w:ascii="MS Gothic" w:eastAsia="MS Gothic" w:hAnsi="MS Gothic" w:hint="eastAsia"/>
            </w:rPr>
            <w:t>☐</w:t>
          </w:r>
        </w:sdtContent>
      </w:sdt>
      <w:r w:rsidR="009E2084" w:rsidRPr="00670882">
        <w:t xml:space="preserve"> </w:t>
      </w:r>
      <w:r w:rsidR="009E2084" w:rsidRPr="00670882">
        <w:rPr>
          <w:color w:val="808080" w:themeColor="background1" w:themeShade="80"/>
        </w:rPr>
        <w:t>WhatsApp</w:t>
      </w:r>
      <w:r w:rsidR="009E2084" w:rsidRPr="00670882">
        <w:rPr>
          <w:color w:val="808080" w:themeColor="background1" w:themeShade="80"/>
        </w:rPr>
        <w:tab/>
      </w:r>
      <w:r w:rsidR="009E2084" w:rsidRPr="00670882">
        <w:rPr>
          <w:rStyle w:val="spellingerror"/>
          <w:rFonts w:ascii="Calibri" w:hAnsi="Calibri" w:cs="Calibri"/>
          <w:color w:val="000000"/>
          <w:shd w:val="clear" w:color="auto" w:fill="FFFFFF"/>
        </w:rPr>
        <w:tab/>
      </w:r>
      <w:sdt>
        <w:sdtPr>
          <w:rPr>
            <w:lang w:val="en-GB"/>
          </w:rPr>
          <w:id w:val="450055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E2084" w:rsidRPr="00670882">
            <w:rPr>
              <w:rFonts w:ascii="MS Gothic" w:eastAsia="MS Gothic" w:hAnsi="MS Gothic" w:hint="eastAsia"/>
            </w:rPr>
            <w:t>☐</w:t>
          </w:r>
        </w:sdtContent>
      </w:sdt>
      <w:r w:rsidR="009E2084" w:rsidRPr="00670882">
        <w:t xml:space="preserve"> </w:t>
      </w:r>
      <w:sdt>
        <w:sdtPr>
          <w:id w:val="242692205"/>
          <w:placeholder>
            <w:docPart w:val="2823B9CB30BA4101814A9E704659F47D"/>
          </w:placeholder>
          <w:showingPlcHdr/>
        </w:sdtPr>
        <w:sdtContent>
          <w:r w:rsidR="006E6710" w:rsidRPr="00670882">
            <w:rPr>
              <w:rStyle w:val="Tekstzastpczy"/>
            </w:rPr>
            <w:t>Inn</w:t>
          </w:r>
          <w:r w:rsidR="00670882">
            <w:rPr>
              <w:rStyle w:val="Tekstzastpczy"/>
            </w:rPr>
            <w:t>e: …</w:t>
          </w:r>
        </w:sdtContent>
      </w:sdt>
    </w:p>
    <w:p w14:paraId="53CEE090" w14:textId="77777777" w:rsidR="0013332C" w:rsidRDefault="00A709D7" w:rsidP="00D5757C">
      <w:r>
        <w:t>O</w:t>
      </w:r>
      <w:r w:rsidR="00F927C2">
        <w:t xml:space="preserve"> FASTSITE</w:t>
      </w:r>
      <w:r>
        <w:t xml:space="preserve"> dowiedziałem się</w:t>
      </w:r>
      <w:r w:rsidR="00F230C5">
        <w:t xml:space="preserve"> dzięki</w:t>
      </w:r>
      <w:r>
        <w:t>:</w:t>
      </w:r>
      <w:r w:rsidR="00DE7869">
        <w:tab/>
      </w:r>
    </w:p>
    <w:p w14:paraId="02306017" w14:textId="765A8CD1" w:rsidR="007C3FD4" w:rsidRDefault="00D61E91" w:rsidP="00D5757C">
      <w:sdt>
        <w:sdtPr>
          <w:id w:val="1841271102"/>
          <w:placeholder>
            <w:docPart w:val="6B0EBE4B81FA4050AEF1F940F0A993C7"/>
          </w:placeholder>
          <w:showingPlcHdr/>
          <w:comboBox>
            <w:listItem w:displayText="Rekomendacji" w:value="Rekomendacji"/>
            <w:listItem w:displayText="Stronie internetowej" w:value="Stronie internetowej"/>
            <w:listItem w:displayText="Facebook'owi" w:value="Facebook'owi"/>
            <w:listItem w:displayText="LinkedIn'owi" w:value="LinkedIn'owi"/>
            <w:listItem w:displayText="Wyszukiwarce Google" w:value="Wyszukiwarce Google"/>
            <w:listItem w:displayText="Inne" w:value="Inne"/>
          </w:comboBox>
        </w:sdtPr>
        <w:sdtContent>
          <w:r w:rsidR="0006317A">
            <w:rPr>
              <w:rStyle w:val="Tekstzastpczy"/>
            </w:rPr>
            <w:t>Naciśnij, aby wybrać odpowiedź.</w:t>
          </w:r>
        </w:sdtContent>
      </w:sdt>
    </w:p>
    <w:p w14:paraId="0AD92823" w14:textId="77777777" w:rsidR="007C3FD4" w:rsidRDefault="007C3FD4">
      <w:pPr>
        <w:spacing w:line="259" w:lineRule="auto"/>
      </w:pPr>
      <w:r>
        <w:br w:type="page"/>
      </w:r>
    </w:p>
    <w:p w14:paraId="5A9AEB74" w14:textId="32D37DA3" w:rsidR="009E2084" w:rsidRDefault="009E2084" w:rsidP="009E2084">
      <w:pPr>
        <w:pStyle w:val="Nagwek1"/>
        <w:numPr>
          <w:ilvl w:val="0"/>
          <w:numId w:val="7"/>
        </w:numPr>
      </w:pPr>
      <w:r>
        <w:lastRenderedPageBreak/>
        <w:t xml:space="preserve">Sytuacja </w:t>
      </w:r>
      <w:r w:rsidR="00D5757C">
        <w:t>początkowa</w:t>
      </w:r>
    </w:p>
    <w:p w14:paraId="1A88EF51" w14:textId="0E799998" w:rsidR="00D5757C" w:rsidRPr="006E6710" w:rsidRDefault="00D5757C" w:rsidP="006E6710">
      <w:pPr>
        <w:pStyle w:val="Podtytu"/>
        <w:rPr>
          <w:color w:val="auto"/>
        </w:rPr>
      </w:pPr>
      <w:r>
        <w:rPr>
          <w:color w:val="auto"/>
        </w:rPr>
        <w:t>Posiadam:</w:t>
      </w:r>
    </w:p>
    <w:tbl>
      <w:tblPr>
        <w:tblStyle w:val="Tabela-Siatka"/>
        <w:tblW w:w="9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0"/>
        <w:gridCol w:w="4720"/>
      </w:tblGrid>
      <w:tr w:rsidR="00D5757C" w14:paraId="6BF02E1F" w14:textId="77777777" w:rsidTr="00B34D1B">
        <w:trPr>
          <w:trHeight w:val="567"/>
        </w:trPr>
        <w:tc>
          <w:tcPr>
            <w:tcW w:w="4720" w:type="dxa"/>
          </w:tcPr>
          <w:p w14:paraId="40E1B3C7" w14:textId="2FF25FAB" w:rsidR="00D5757C" w:rsidRDefault="00D61E91" w:rsidP="00B34D1B">
            <w:sdt>
              <w:sdtPr>
                <w:id w:val="602458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757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5757C">
              <w:t xml:space="preserve"> </w:t>
            </w:r>
            <w:r w:rsidR="00D5757C" w:rsidRPr="006E6710">
              <w:rPr>
                <w:color w:val="808080" w:themeColor="background1" w:themeShade="80"/>
              </w:rPr>
              <w:t>Strategię marki</w:t>
            </w:r>
          </w:p>
        </w:tc>
        <w:tc>
          <w:tcPr>
            <w:tcW w:w="4720" w:type="dxa"/>
          </w:tcPr>
          <w:p w14:paraId="2DBAA246" w14:textId="6C0AB0C8" w:rsidR="00D5757C" w:rsidRDefault="00D61E91" w:rsidP="00B34D1B">
            <w:sdt>
              <w:sdtPr>
                <w:id w:val="261192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757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5757C">
              <w:t xml:space="preserve"> </w:t>
            </w:r>
            <w:r w:rsidR="00D5757C" w:rsidRPr="006E6710">
              <w:rPr>
                <w:color w:val="808080" w:themeColor="background1" w:themeShade="80"/>
              </w:rPr>
              <w:t>Strategię komunikacji marki</w:t>
            </w:r>
          </w:p>
        </w:tc>
      </w:tr>
      <w:tr w:rsidR="00D5757C" w14:paraId="65B5F181" w14:textId="77777777" w:rsidTr="00B34D1B">
        <w:trPr>
          <w:trHeight w:val="680"/>
        </w:trPr>
        <w:tc>
          <w:tcPr>
            <w:tcW w:w="4720" w:type="dxa"/>
          </w:tcPr>
          <w:p w14:paraId="78263B2B" w14:textId="629218E2" w:rsidR="00D5757C" w:rsidRDefault="00D61E91" w:rsidP="00B34D1B">
            <w:sdt>
              <w:sdtPr>
                <w:id w:val="-9894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757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5757C">
              <w:t xml:space="preserve"> </w:t>
            </w:r>
            <w:r w:rsidR="00D5757C" w:rsidRPr="006E6710">
              <w:rPr>
                <w:color w:val="808080" w:themeColor="background1" w:themeShade="80"/>
              </w:rPr>
              <w:t>Logotyp</w:t>
            </w:r>
          </w:p>
        </w:tc>
        <w:tc>
          <w:tcPr>
            <w:tcW w:w="4720" w:type="dxa"/>
          </w:tcPr>
          <w:p w14:paraId="6DB8CDA4" w14:textId="7DD43F7E" w:rsidR="00D5757C" w:rsidRDefault="00D61E91" w:rsidP="00B34D1B">
            <w:pPr>
              <w:pStyle w:val="Bezodstpw"/>
            </w:pPr>
            <w:sdt>
              <w:sdtPr>
                <w:id w:val="1681383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757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5757C">
              <w:t xml:space="preserve"> </w:t>
            </w:r>
            <w:r w:rsidR="00D5757C" w:rsidRPr="006E6710">
              <w:rPr>
                <w:color w:val="808080" w:themeColor="background1" w:themeShade="80"/>
              </w:rPr>
              <w:t>Identyfikację wizualną (branding,</w:t>
            </w:r>
            <w:r w:rsidR="006E6710" w:rsidRPr="006E6710">
              <w:rPr>
                <w:color w:val="808080" w:themeColor="background1" w:themeShade="80"/>
              </w:rPr>
              <w:br/>
            </w:r>
            <w:r w:rsidR="00D5757C" w:rsidRPr="006E6710">
              <w:rPr>
                <w:color w:val="808080" w:themeColor="background1" w:themeShade="80"/>
              </w:rPr>
              <w:t>księgę znaku)</w:t>
            </w:r>
          </w:p>
        </w:tc>
      </w:tr>
      <w:tr w:rsidR="006E6710" w14:paraId="33541B97" w14:textId="77777777" w:rsidTr="00B34D1B">
        <w:trPr>
          <w:trHeight w:val="567"/>
        </w:trPr>
        <w:tc>
          <w:tcPr>
            <w:tcW w:w="4720" w:type="dxa"/>
          </w:tcPr>
          <w:p w14:paraId="0FFED57B" w14:textId="1B02B6E4" w:rsidR="006E6710" w:rsidRDefault="00D61E91" w:rsidP="00B34D1B">
            <w:sdt>
              <w:sdtPr>
                <w:id w:val="1912430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6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6710">
              <w:t xml:space="preserve"> </w:t>
            </w:r>
            <w:r w:rsidR="006E6710" w:rsidRPr="006E6710">
              <w:rPr>
                <w:color w:val="808080" w:themeColor="background1" w:themeShade="80"/>
              </w:rPr>
              <w:t>Zestaw tekstów o marce</w:t>
            </w:r>
          </w:p>
        </w:tc>
        <w:tc>
          <w:tcPr>
            <w:tcW w:w="4720" w:type="dxa"/>
          </w:tcPr>
          <w:p w14:paraId="3E508D93" w14:textId="62D5A3DA" w:rsidR="006E6710" w:rsidRDefault="00D61E91" w:rsidP="00B34D1B">
            <w:sdt>
              <w:sdtPr>
                <w:id w:val="-1808928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6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6710">
              <w:t xml:space="preserve"> </w:t>
            </w:r>
            <w:r w:rsidR="006E6710" w:rsidRPr="006E6710">
              <w:rPr>
                <w:color w:val="808080" w:themeColor="background1" w:themeShade="80"/>
              </w:rPr>
              <w:t>Wybrane zdjęcia lub ilustracje</w:t>
            </w:r>
          </w:p>
        </w:tc>
      </w:tr>
      <w:tr w:rsidR="006E6710" w14:paraId="4FC9D276" w14:textId="77777777" w:rsidTr="00B34D1B">
        <w:trPr>
          <w:trHeight w:val="680"/>
        </w:trPr>
        <w:tc>
          <w:tcPr>
            <w:tcW w:w="4720" w:type="dxa"/>
          </w:tcPr>
          <w:p w14:paraId="3CB34BDE" w14:textId="0E74D7EF" w:rsidR="006E6710" w:rsidRDefault="00D61E91" w:rsidP="00B34D1B">
            <w:pPr>
              <w:pStyle w:val="Bezodstpw"/>
            </w:pPr>
            <w:sdt>
              <w:sdtPr>
                <w:id w:val="1660498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6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6710">
              <w:t xml:space="preserve"> </w:t>
            </w:r>
            <w:r w:rsidR="006E6710" w:rsidRPr="006E6710">
              <w:rPr>
                <w:color w:val="808080" w:themeColor="background1" w:themeShade="80"/>
              </w:rPr>
              <w:t>Makiety funkcjonalne strony internetowej</w:t>
            </w:r>
          </w:p>
        </w:tc>
        <w:tc>
          <w:tcPr>
            <w:tcW w:w="4720" w:type="dxa"/>
          </w:tcPr>
          <w:p w14:paraId="45725F96" w14:textId="709410E4" w:rsidR="006E6710" w:rsidRDefault="00D61E91" w:rsidP="00B34D1B">
            <w:sdt>
              <w:sdtPr>
                <w:id w:val="-321355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6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6710">
              <w:t xml:space="preserve"> </w:t>
            </w:r>
            <w:r w:rsidR="006E6710" w:rsidRPr="006E6710">
              <w:rPr>
                <w:color w:val="808080" w:themeColor="background1" w:themeShade="80"/>
              </w:rPr>
              <w:t>Projekt graficzny strony internetowej</w:t>
            </w:r>
          </w:p>
        </w:tc>
      </w:tr>
      <w:tr w:rsidR="006E6710" w14:paraId="32FB5EF2" w14:textId="77777777" w:rsidTr="00B34D1B">
        <w:trPr>
          <w:trHeight w:val="567"/>
        </w:trPr>
        <w:tc>
          <w:tcPr>
            <w:tcW w:w="4720" w:type="dxa"/>
          </w:tcPr>
          <w:p w14:paraId="3581284A" w14:textId="2711D619" w:rsidR="006E6710" w:rsidRDefault="00D61E91" w:rsidP="00B34D1B">
            <w:sdt>
              <w:sdtPr>
                <w:id w:val="546337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6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6710">
              <w:t xml:space="preserve"> </w:t>
            </w:r>
            <w:r w:rsidR="006E6710" w:rsidRPr="006E6710">
              <w:rPr>
                <w:color w:val="808080" w:themeColor="background1" w:themeShade="80"/>
              </w:rPr>
              <w:t>Funkcjonującą stronę internetową</w:t>
            </w:r>
          </w:p>
        </w:tc>
        <w:tc>
          <w:tcPr>
            <w:tcW w:w="4720" w:type="dxa"/>
          </w:tcPr>
          <w:p w14:paraId="36F36877" w14:textId="12597F69" w:rsidR="006E6710" w:rsidRDefault="00D61E91" w:rsidP="00B34D1B">
            <w:sdt>
              <w:sdtPr>
                <w:id w:val="-1992936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6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6710">
              <w:t xml:space="preserve"> </w:t>
            </w:r>
            <w:r w:rsidR="006E6710" w:rsidRPr="006E6710">
              <w:rPr>
                <w:color w:val="808080" w:themeColor="background1" w:themeShade="80"/>
              </w:rPr>
              <w:t>Biznesowe media społecznościowe</w:t>
            </w:r>
          </w:p>
        </w:tc>
      </w:tr>
    </w:tbl>
    <w:p w14:paraId="608D4FBB" w14:textId="36922104" w:rsidR="006E6710" w:rsidRDefault="006E6710" w:rsidP="006E6710">
      <w:pPr>
        <w:pStyle w:val="Nagwek1"/>
        <w:numPr>
          <w:ilvl w:val="0"/>
          <w:numId w:val="7"/>
        </w:numPr>
      </w:pPr>
      <w:r>
        <w:t>Przedmiot projektu</w:t>
      </w:r>
    </w:p>
    <w:p w14:paraId="48D51707" w14:textId="18AD6037" w:rsidR="006E6710" w:rsidRPr="006E6710" w:rsidRDefault="006E6710" w:rsidP="006E6710">
      <w:pPr>
        <w:pStyle w:val="Podtytu"/>
        <w:rPr>
          <w:color w:val="auto"/>
        </w:rPr>
      </w:pPr>
      <w:r>
        <w:rPr>
          <w:color w:val="auto"/>
        </w:rPr>
        <w:t>Jestem zainteresowany współpracą w zakresie:</w:t>
      </w:r>
    </w:p>
    <w:p w14:paraId="64D7609A" w14:textId="4E49BDCA" w:rsidR="006E6710" w:rsidRPr="00256CE3" w:rsidRDefault="00256CE3" w:rsidP="00256CE3">
      <w:pPr>
        <w:pStyle w:val="Nagwek3"/>
      </w:pPr>
      <w:r>
        <w:rPr>
          <w:rStyle w:val="normaltextrun"/>
        </w:rPr>
        <w:t xml:space="preserve">4.1 </w:t>
      </w:r>
      <w:r w:rsidR="006E6710" w:rsidRPr="00256CE3">
        <w:rPr>
          <w:rStyle w:val="normaltextrun"/>
        </w:rPr>
        <w:t>CONSULTING I AUTOMATYZACJA PROCESÓW BIZNESOWYCH</w:t>
      </w:r>
      <w:r w:rsidR="006E6710" w:rsidRPr="00256CE3">
        <w:rPr>
          <w:rStyle w:val="eop"/>
        </w:rPr>
        <w:t> </w:t>
      </w:r>
    </w:p>
    <w:tbl>
      <w:tblPr>
        <w:tblStyle w:val="Tabela-Siatka"/>
        <w:tblW w:w="9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8"/>
        <w:gridCol w:w="4988"/>
      </w:tblGrid>
      <w:tr w:rsidR="00256CE3" w14:paraId="4B0C2439" w14:textId="77777777" w:rsidTr="007C3FD4">
        <w:trPr>
          <w:trHeight w:val="794"/>
        </w:trPr>
        <w:tc>
          <w:tcPr>
            <w:tcW w:w="4988" w:type="dxa"/>
          </w:tcPr>
          <w:p w14:paraId="61E3E915" w14:textId="6878A03B" w:rsidR="00256CE3" w:rsidRPr="00256CE3" w:rsidRDefault="00D61E91" w:rsidP="00670882">
            <w:pPr>
              <w:rPr>
                <w:b/>
                <w:bCs/>
              </w:rPr>
            </w:pPr>
            <w:sdt>
              <w:sdtPr>
                <w:id w:val="1183862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color w:val="808080" w:themeColor="background1" w:themeShade="80"/>
              </w:rPr>
              <w:t xml:space="preserve">Realizacji </w:t>
            </w:r>
            <w:r w:rsidR="00256CE3">
              <w:rPr>
                <w:b/>
                <w:bCs/>
                <w:color w:val="808080" w:themeColor="background1" w:themeShade="80"/>
              </w:rPr>
              <w:t>sprintu kreatywnego</w:t>
            </w:r>
          </w:p>
        </w:tc>
        <w:tc>
          <w:tcPr>
            <w:tcW w:w="4988" w:type="dxa"/>
          </w:tcPr>
          <w:p w14:paraId="7F71C7D5" w14:textId="637FBCFB" w:rsidR="00256CE3" w:rsidRPr="00256CE3" w:rsidRDefault="00D61E91" w:rsidP="00670882">
            <w:pPr>
              <w:pStyle w:val="Bezodstpw"/>
              <w:rPr>
                <w:b/>
                <w:bCs/>
              </w:rPr>
            </w:pPr>
            <w:sdt>
              <w:sdtPr>
                <w:id w:val="135800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color w:val="808080" w:themeColor="background1" w:themeShade="80"/>
              </w:rPr>
              <w:t xml:space="preserve">Opracowania </w:t>
            </w:r>
            <w:r w:rsidR="00256CE3">
              <w:rPr>
                <w:b/>
                <w:bCs/>
                <w:color w:val="808080" w:themeColor="background1" w:themeShade="80"/>
              </w:rPr>
              <w:t xml:space="preserve">strategii marki </w:t>
            </w:r>
            <w:r w:rsidR="00256CE3">
              <w:rPr>
                <w:color w:val="808080" w:themeColor="background1" w:themeShade="80"/>
              </w:rPr>
              <w:t xml:space="preserve">lub </w:t>
            </w:r>
            <w:r w:rsidR="00256CE3">
              <w:rPr>
                <w:b/>
                <w:bCs/>
                <w:color w:val="808080" w:themeColor="background1" w:themeShade="80"/>
              </w:rPr>
              <w:t>komunikacji marki</w:t>
            </w:r>
          </w:p>
        </w:tc>
      </w:tr>
      <w:tr w:rsidR="00256CE3" w14:paraId="02C6A88D" w14:textId="77777777" w:rsidTr="007C3FD4">
        <w:trPr>
          <w:trHeight w:val="794"/>
        </w:trPr>
        <w:tc>
          <w:tcPr>
            <w:tcW w:w="4988" w:type="dxa"/>
          </w:tcPr>
          <w:p w14:paraId="3CE98215" w14:textId="6EF9AB1A" w:rsidR="00256CE3" w:rsidRDefault="00D61E91" w:rsidP="00670882">
            <w:sdt>
              <w:sdtPr>
                <w:id w:val="1275678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Analizy biznesowej</w:t>
            </w:r>
          </w:p>
        </w:tc>
        <w:tc>
          <w:tcPr>
            <w:tcW w:w="4988" w:type="dxa"/>
          </w:tcPr>
          <w:p w14:paraId="6530234A" w14:textId="67BB009F" w:rsidR="00256CE3" w:rsidRDefault="00D61E91" w:rsidP="00670882">
            <w:pPr>
              <w:pStyle w:val="Bezodstpw"/>
            </w:pPr>
            <w:sdt>
              <w:sdtPr>
                <w:id w:val="-1547521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b/>
                <w:bCs/>
                <w:color w:val="808080" w:themeColor="background1" w:themeShade="80"/>
              </w:rPr>
              <w:t xml:space="preserve">Optymalizacji </w:t>
            </w:r>
            <w:r w:rsidR="00256CE3">
              <w:rPr>
                <w:color w:val="808080" w:themeColor="background1" w:themeShade="80"/>
              </w:rPr>
              <w:t xml:space="preserve">lub </w:t>
            </w:r>
            <w:r w:rsidR="00256CE3">
              <w:rPr>
                <w:b/>
                <w:bCs/>
                <w:color w:val="808080" w:themeColor="background1" w:themeShade="80"/>
              </w:rPr>
              <w:t>automatyzacji procesów biznesowych</w:t>
            </w:r>
          </w:p>
        </w:tc>
      </w:tr>
    </w:tbl>
    <w:p w14:paraId="1C2A1348" w14:textId="6F29C400" w:rsidR="00256CE3" w:rsidRPr="00256CE3" w:rsidRDefault="00256CE3" w:rsidP="00256CE3">
      <w:pPr>
        <w:pStyle w:val="Nagwek3"/>
      </w:pPr>
      <w:r>
        <w:rPr>
          <w:rStyle w:val="normaltextrun"/>
        </w:rPr>
        <w:t>4.2 USŁUGI KREATYWNE</w:t>
      </w:r>
    </w:p>
    <w:tbl>
      <w:tblPr>
        <w:tblStyle w:val="Tabela-Siatka"/>
        <w:tblW w:w="9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8"/>
        <w:gridCol w:w="4988"/>
      </w:tblGrid>
      <w:tr w:rsidR="00256CE3" w:rsidRPr="00256CE3" w14:paraId="1545D791" w14:textId="77777777" w:rsidTr="007C3FD4">
        <w:trPr>
          <w:trHeight w:val="794"/>
        </w:trPr>
        <w:tc>
          <w:tcPr>
            <w:tcW w:w="4988" w:type="dxa"/>
          </w:tcPr>
          <w:p w14:paraId="321A9C53" w14:textId="541BC5C0" w:rsidR="00256CE3" w:rsidRPr="00256CE3" w:rsidRDefault="00D61E91" w:rsidP="00670882">
            <w:pPr>
              <w:pStyle w:val="Bezodstpw"/>
            </w:pPr>
            <w:sdt>
              <w:sdtPr>
                <w:id w:val="183568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 w:rsidRPr="00256CE3">
              <w:rPr>
                <w:color w:val="808080" w:themeColor="background1" w:themeShade="80"/>
              </w:rPr>
              <w:t>Opracowani</w:t>
            </w:r>
            <w:r w:rsidR="00256CE3">
              <w:rPr>
                <w:color w:val="808080" w:themeColor="background1" w:themeShade="80"/>
              </w:rPr>
              <w:t>a</w:t>
            </w:r>
            <w:r w:rsidR="00256CE3" w:rsidRPr="00256CE3">
              <w:rPr>
                <w:color w:val="808080" w:themeColor="background1" w:themeShade="80"/>
              </w:rPr>
              <w:t xml:space="preserve">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logotypu</w:t>
            </w:r>
            <w:r w:rsidR="00256CE3" w:rsidRPr="00256CE3">
              <w:rPr>
                <w:color w:val="808080" w:themeColor="background1" w:themeShade="80"/>
              </w:rPr>
              <w:t xml:space="preserve"> lub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identyfikacji wizualnej marki (brandingu)</w:t>
            </w:r>
          </w:p>
        </w:tc>
        <w:tc>
          <w:tcPr>
            <w:tcW w:w="4988" w:type="dxa"/>
          </w:tcPr>
          <w:p w14:paraId="41EBFC96" w14:textId="2C967CF8" w:rsidR="00256CE3" w:rsidRPr="00256CE3" w:rsidRDefault="00D61E91" w:rsidP="00670882">
            <w:pPr>
              <w:pStyle w:val="Bezodstpw"/>
              <w:rPr>
                <w:b/>
                <w:bCs/>
              </w:rPr>
            </w:pPr>
            <w:sdt>
              <w:sdtPr>
                <w:id w:val="474112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color w:val="808080" w:themeColor="background1" w:themeShade="80"/>
              </w:rPr>
              <w:t xml:space="preserve">Przygotowania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grafik</w:t>
            </w:r>
            <w:r w:rsidR="00256CE3">
              <w:rPr>
                <w:color w:val="808080" w:themeColor="background1" w:themeShade="80"/>
              </w:rPr>
              <w:t>, projektów do druku (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DTP</w:t>
            </w:r>
            <w:r w:rsidR="00256CE3">
              <w:rPr>
                <w:color w:val="808080" w:themeColor="background1" w:themeShade="80"/>
              </w:rPr>
              <w:t>)</w:t>
            </w:r>
          </w:p>
        </w:tc>
      </w:tr>
      <w:tr w:rsidR="00256CE3" w14:paraId="37FB5D8A" w14:textId="77777777" w:rsidTr="007C3FD4">
        <w:trPr>
          <w:trHeight w:val="794"/>
        </w:trPr>
        <w:tc>
          <w:tcPr>
            <w:tcW w:w="4988" w:type="dxa"/>
          </w:tcPr>
          <w:p w14:paraId="336B9DAF" w14:textId="2444F7BC" w:rsidR="00256CE3" w:rsidRDefault="00D61E91" w:rsidP="00670882">
            <w:sdt>
              <w:sdtPr>
                <w:id w:val="-958638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b/>
                <w:bCs/>
                <w:color w:val="808080" w:themeColor="background1" w:themeShade="80"/>
              </w:rPr>
              <w:t>Copywritingu</w:t>
            </w:r>
          </w:p>
        </w:tc>
        <w:tc>
          <w:tcPr>
            <w:tcW w:w="4988" w:type="dxa"/>
          </w:tcPr>
          <w:p w14:paraId="428D0B68" w14:textId="09ED0DC2" w:rsidR="00256CE3" w:rsidRDefault="00D61E91" w:rsidP="00670882">
            <w:pPr>
              <w:pStyle w:val="Bezodstpw"/>
            </w:pPr>
            <w:sdt>
              <w:sdtPr>
                <w:id w:val="-1592768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 w:rsidRPr="00256CE3">
              <w:rPr>
                <w:color w:val="808080" w:themeColor="background1" w:themeShade="80"/>
              </w:rPr>
              <w:t>Realizacji</w:t>
            </w:r>
            <w:r w:rsidR="00256CE3">
              <w:t xml:space="preserve">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kampanii marketingowej</w:t>
            </w:r>
            <w:r w:rsidR="00256CE3">
              <w:t xml:space="preserve"> </w:t>
            </w:r>
            <w:r w:rsidR="00256CE3" w:rsidRPr="00256CE3">
              <w:rPr>
                <w:color w:val="808080" w:themeColor="background1" w:themeShade="80"/>
              </w:rPr>
              <w:t>lub</w:t>
            </w:r>
            <w:r w:rsidR="00256CE3">
              <w:t xml:space="preserve">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reklamowej</w:t>
            </w:r>
          </w:p>
        </w:tc>
      </w:tr>
      <w:tr w:rsidR="00256CE3" w14:paraId="7ABBB508" w14:textId="77777777" w:rsidTr="007C3FD4">
        <w:trPr>
          <w:trHeight w:val="794"/>
        </w:trPr>
        <w:tc>
          <w:tcPr>
            <w:tcW w:w="4988" w:type="dxa"/>
          </w:tcPr>
          <w:p w14:paraId="15004F59" w14:textId="2C21BDA1" w:rsidR="00256CE3" w:rsidRDefault="00D61E91" w:rsidP="00670882">
            <w:sdt>
              <w:sdtPr>
                <w:id w:val="-857812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color w:val="808080" w:themeColor="background1" w:themeShade="80"/>
              </w:rPr>
              <w:t>Ob</w:t>
            </w:r>
            <w:r w:rsidR="00256CE3" w:rsidRPr="00256CE3">
              <w:rPr>
                <w:color w:val="808080" w:themeColor="background1" w:themeShade="80"/>
              </w:rPr>
              <w:t>sługi</w:t>
            </w:r>
            <w:r w:rsidR="00256CE3">
              <w:rPr>
                <w:b/>
                <w:bCs/>
                <w:color w:val="808080" w:themeColor="background1" w:themeShade="80"/>
              </w:rPr>
              <w:t xml:space="preserve"> mediów społecznościowych</w:t>
            </w:r>
          </w:p>
        </w:tc>
        <w:tc>
          <w:tcPr>
            <w:tcW w:w="4988" w:type="dxa"/>
          </w:tcPr>
          <w:p w14:paraId="47F0C4D3" w14:textId="4BE01C1C" w:rsidR="00256CE3" w:rsidRDefault="00D61E91" w:rsidP="00670882">
            <w:pPr>
              <w:pStyle w:val="Bezodstpw"/>
            </w:pPr>
            <w:sdt>
              <w:sdtPr>
                <w:id w:val="1422444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6CE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56CE3">
              <w:t xml:space="preserve"> </w:t>
            </w:r>
            <w:r w:rsidR="00256CE3">
              <w:rPr>
                <w:color w:val="808080" w:themeColor="background1" w:themeShade="80"/>
              </w:rPr>
              <w:t xml:space="preserve">Tworzenia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animacji</w:t>
            </w:r>
            <w:r w:rsidR="00256CE3">
              <w:rPr>
                <w:color w:val="808080" w:themeColor="background1" w:themeShade="80"/>
              </w:rPr>
              <w:t xml:space="preserve"> lub </w:t>
            </w:r>
            <w:r w:rsidR="00256CE3" w:rsidRPr="00256CE3">
              <w:rPr>
                <w:b/>
                <w:bCs/>
                <w:color w:val="808080" w:themeColor="background1" w:themeShade="80"/>
              </w:rPr>
              <w:t>modeli 3D</w:t>
            </w:r>
            <w:r w:rsidR="00256CE3">
              <w:rPr>
                <w:b/>
                <w:bCs/>
                <w:color w:val="808080" w:themeColor="background1" w:themeShade="80"/>
              </w:rPr>
              <w:t xml:space="preserve"> </w:t>
            </w:r>
          </w:p>
        </w:tc>
      </w:tr>
    </w:tbl>
    <w:p w14:paraId="0D8DC1BD" w14:textId="1E43603C" w:rsidR="0019025C" w:rsidRPr="00256CE3" w:rsidRDefault="0019025C" w:rsidP="0019025C">
      <w:pPr>
        <w:pStyle w:val="Nagwek3"/>
      </w:pPr>
      <w:r>
        <w:rPr>
          <w:rStyle w:val="normaltextrun"/>
        </w:rPr>
        <w:t>4.3 STRONY INTERNETOWE I WEB DEVELOPMENT</w:t>
      </w:r>
    </w:p>
    <w:tbl>
      <w:tblPr>
        <w:tblStyle w:val="Tabela-Siatka"/>
        <w:tblW w:w="9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8"/>
        <w:gridCol w:w="4988"/>
      </w:tblGrid>
      <w:tr w:rsidR="0019025C" w:rsidRPr="00256CE3" w14:paraId="548B3C4F" w14:textId="77777777" w:rsidTr="007C3FD4">
        <w:trPr>
          <w:trHeight w:val="794"/>
        </w:trPr>
        <w:tc>
          <w:tcPr>
            <w:tcW w:w="4988" w:type="dxa"/>
          </w:tcPr>
          <w:p w14:paraId="2D4A50DA" w14:textId="0AC2CDD0" w:rsidR="0019025C" w:rsidRPr="00256CE3" w:rsidRDefault="00D61E91" w:rsidP="00670882">
            <w:pPr>
              <w:pStyle w:val="Bezodstpw"/>
            </w:pPr>
            <w:sdt>
              <w:sdtPr>
                <w:id w:val="-982226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color w:val="808080" w:themeColor="background1" w:themeShade="80"/>
              </w:rPr>
              <w:t>Stworzenia</w:t>
            </w:r>
            <w:r w:rsidR="0019025C" w:rsidRPr="00256CE3">
              <w:rPr>
                <w:color w:val="808080" w:themeColor="background1" w:themeShade="80"/>
              </w:rPr>
              <w:t xml:space="preserve"> </w:t>
            </w:r>
            <w:r w:rsidR="0019025C">
              <w:rPr>
                <w:b/>
                <w:bCs/>
                <w:color w:val="808080" w:themeColor="background1" w:themeShade="80"/>
              </w:rPr>
              <w:t>wizytówkowej strony internetowej</w:t>
            </w:r>
          </w:p>
        </w:tc>
        <w:tc>
          <w:tcPr>
            <w:tcW w:w="4988" w:type="dxa"/>
          </w:tcPr>
          <w:p w14:paraId="170C7904" w14:textId="03D599F7" w:rsidR="0019025C" w:rsidRPr="0019025C" w:rsidRDefault="00D61E91" w:rsidP="00670882">
            <w:pPr>
              <w:pStyle w:val="Bezodstpw"/>
              <w:rPr>
                <w:b/>
                <w:bCs/>
              </w:rPr>
            </w:pPr>
            <w:sdt>
              <w:sdtPr>
                <w:id w:val="-1108801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color w:val="808080" w:themeColor="background1" w:themeShade="80"/>
              </w:rPr>
              <w:t xml:space="preserve">Stworzenia </w:t>
            </w:r>
            <w:r w:rsidR="0019025C">
              <w:rPr>
                <w:b/>
                <w:bCs/>
                <w:color w:val="808080" w:themeColor="background1" w:themeShade="80"/>
              </w:rPr>
              <w:t>landing page’a</w:t>
            </w:r>
          </w:p>
        </w:tc>
      </w:tr>
      <w:tr w:rsidR="0019025C" w14:paraId="5035F631" w14:textId="77777777" w:rsidTr="007C3FD4">
        <w:trPr>
          <w:trHeight w:val="794"/>
        </w:trPr>
        <w:tc>
          <w:tcPr>
            <w:tcW w:w="4988" w:type="dxa"/>
          </w:tcPr>
          <w:p w14:paraId="7C9582D4" w14:textId="680679BD" w:rsidR="0019025C" w:rsidRPr="0019025C" w:rsidRDefault="00D61E91" w:rsidP="00670882">
            <w:pPr>
              <w:rPr>
                <w:b/>
                <w:bCs/>
              </w:rPr>
            </w:pPr>
            <w:sdt>
              <w:sdtPr>
                <w:id w:val="-2112044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color w:val="808080" w:themeColor="background1" w:themeShade="80"/>
              </w:rPr>
              <w:t xml:space="preserve">Stworzenia </w:t>
            </w:r>
            <w:r w:rsidR="0019025C">
              <w:rPr>
                <w:b/>
                <w:bCs/>
                <w:color w:val="808080" w:themeColor="background1" w:themeShade="80"/>
              </w:rPr>
              <w:t>bloga</w:t>
            </w:r>
          </w:p>
        </w:tc>
        <w:tc>
          <w:tcPr>
            <w:tcW w:w="4988" w:type="dxa"/>
          </w:tcPr>
          <w:p w14:paraId="0EC900F2" w14:textId="52A9F105" w:rsidR="0019025C" w:rsidRDefault="00D61E91" w:rsidP="00670882">
            <w:pPr>
              <w:pStyle w:val="Bezodstpw"/>
            </w:pPr>
            <w:sdt>
              <w:sdtPr>
                <w:id w:val="1028533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color w:val="808080" w:themeColor="background1" w:themeShade="80"/>
              </w:rPr>
              <w:t>Stworzenia</w:t>
            </w:r>
            <w:r w:rsidR="0019025C">
              <w:t xml:space="preserve"> </w:t>
            </w:r>
            <w:r w:rsidR="0019025C">
              <w:rPr>
                <w:b/>
                <w:bCs/>
                <w:color w:val="808080" w:themeColor="background1" w:themeShade="80"/>
              </w:rPr>
              <w:t>sklepu internetowego</w:t>
            </w:r>
          </w:p>
        </w:tc>
      </w:tr>
      <w:tr w:rsidR="0019025C" w14:paraId="73282D4E" w14:textId="77777777" w:rsidTr="007C3FD4">
        <w:trPr>
          <w:trHeight w:val="794"/>
        </w:trPr>
        <w:tc>
          <w:tcPr>
            <w:tcW w:w="4988" w:type="dxa"/>
          </w:tcPr>
          <w:p w14:paraId="41328B12" w14:textId="0055AA83" w:rsidR="0019025C" w:rsidRDefault="00D61E91" w:rsidP="00670882">
            <w:sdt>
              <w:sdtPr>
                <w:id w:val="-927737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color w:val="808080" w:themeColor="background1" w:themeShade="80"/>
              </w:rPr>
              <w:t>Stworzenia</w:t>
            </w:r>
            <w:r w:rsidR="0019025C">
              <w:rPr>
                <w:b/>
                <w:bCs/>
                <w:color w:val="808080" w:themeColor="background1" w:themeShade="80"/>
              </w:rPr>
              <w:t xml:space="preserve"> aplikacji webowej / integracji / wtyczki</w:t>
            </w:r>
          </w:p>
        </w:tc>
        <w:tc>
          <w:tcPr>
            <w:tcW w:w="4988" w:type="dxa"/>
          </w:tcPr>
          <w:p w14:paraId="4B0E0023" w14:textId="697F165B" w:rsidR="0019025C" w:rsidRDefault="00D61E91" w:rsidP="00670882">
            <w:pPr>
              <w:pStyle w:val="Bezodstpw"/>
            </w:pPr>
            <w:sdt>
              <w:sdtPr>
                <w:id w:val="-189403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color w:val="808080" w:themeColor="background1" w:themeShade="80"/>
              </w:rPr>
              <w:t xml:space="preserve">Realizacji </w:t>
            </w:r>
            <w:r w:rsidR="0019025C">
              <w:rPr>
                <w:b/>
                <w:bCs/>
                <w:color w:val="808080" w:themeColor="background1" w:themeShade="80"/>
              </w:rPr>
              <w:t>działań SEO</w:t>
            </w:r>
          </w:p>
        </w:tc>
      </w:tr>
      <w:tr w:rsidR="0019025C" w14:paraId="296F5038" w14:textId="77777777" w:rsidTr="007C3FD4">
        <w:trPr>
          <w:trHeight w:val="794"/>
        </w:trPr>
        <w:tc>
          <w:tcPr>
            <w:tcW w:w="4988" w:type="dxa"/>
          </w:tcPr>
          <w:p w14:paraId="7B1E9397" w14:textId="36EE6D9A" w:rsidR="0019025C" w:rsidRPr="0019025C" w:rsidRDefault="00D61E91" w:rsidP="00670882">
            <w:sdt>
              <w:sdtPr>
                <w:id w:val="-155000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02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9025C">
              <w:t xml:space="preserve"> </w:t>
            </w:r>
            <w:r w:rsidR="0019025C">
              <w:rPr>
                <w:b/>
                <w:bCs/>
                <w:color w:val="808080" w:themeColor="background1" w:themeShade="80"/>
              </w:rPr>
              <w:t>Obsługi</w:t>
            </w:r>
            <w:r w:rsidR="0019025C">
              <w:rPr>
                <w:color w:val="808080" w:themeColor="background1" w:themeShade="80"/>
              </w:rPr>
              <w:t xml:space="preserve"> </w:t>
            </w:r>
            <w:r w:rsidR="0019025C">
              <w:rPr>
                <w:b/>
                <w:bCs/>
                <w:color w:val="808080" w:themeColor="background1" w:themeShade="80"/>
              </w:rPr>
              <w:t xml:space="preserve">i administracji </w:t>
            </w:r>
            <w:r w:rsidR="0019025C">
              <w:rPr>
                <w:color w:val="808080" w:themeColor="background1" w:themeShade="80"/>
              </w:rPr>
              <w:t>strony internetowej lub sklepu</w:t>
            </w:r>
          </w:p>
        </w:tc>
        <w:tc>
          <w:tcPr>
            <w:tcW w:w="4988" w:type="dxa"/>
          </w:tcPr>
          <w:p w14:paraId="5F10FAB8" w14:textId="76F42C55" w:rsidR="0019025C" w:rsidRDefault="0019025C" w:rsidP="00670882">
            <w:pPr>
              <w:pStyle w:val="Bezodstpw"/>
            </w:pPr>
          </w:p>
        </w:tc>
      </w:tr>
    </w:tbl>
    <w:p w14:paraId="3D10FA39" w14:textId="77777777" w:rsidR="0019025C" w:rsidRDefault="0019025C" w:rsidP="0019025C">
      <w:pPr>
        <w:pStyle w:val="Podtytu"/>
        <w:rPr>
          <w:color w:val="auto"/>
        </w:rPr>
      </w:pPr>
    </w:p>
    <w:p w14:paraId="5CB286A7" w14:textId="457D273E" w:rsidR="0019025C" w:rsidRDefault="0019025C" w:rsidP="0019025C">
      <w:pPr>
        <w:pStyle w:val="Podtytu"/>
        <w:rPr>
          <w:color w:val="auto"/>
        </w:rPr>
      </w:pPr>
      <w:r>
        <w:rPr>
          <w:color w:val="auto"/>
        </w:rPr>
        <w:t>Wśród wymienionych powyżej usług nie znalazłem tego, czego szukam.</w:t>
      </w:r>
    </w:p>
    <w:p w14:paraId="606C3253" w14:textId="75F88647" w:rsidR="0019025C" w:rsidRPr="007C3FD4" w:rsidRDefault="00D61E91" w:rsidP="007C3FD4">
      <w:sdt>
        <w:sdtPr>
          <w:id w:val="799497811"/>
          <w:placeholder>
            <w:docPart w:val="08DB9FF58ED847298473507D0B517185"/>
          </w:placeholder>
          <w:showingPlcHdr/>
        </w:sdtPr>
        <w:sdtContent>
          <w:r w:rsidR="0019025C" w:rsidRPr="000161AF">
            <w:rPr>
              <w:rStyle w:val="Tekstzastpczy"/>
            </w:rPr>
            <w:t xml:space="preserve">Kliknij tutaj, aby </w:t>
          </w:r>
          <w:r w:rsidR="0019025C">
            <w:rPr>
              <w:rStyle w:val="Tekstzastpczy"/>
            </w:rPr>
            <w:t>opisać brakującą usługę</w:t>
          </w:r>
          <w:r w:rsidR="0019025C" w:rsidRPr="000161AF">
            <w:rPr>
              <w:rStyle w:val="Tekstzastpczy"/>
            </w:rPr>
            <w:t>.</w:t>
          </w:r>
        </w:sdtContent>
      </w:sdt>
    </w:p>
    <w:p w14:paraId="11BF2213" w14:textId="77777777" w:rsidR="007C3FD4" w:rsidRPr="007C3FD4" w:rsidRDefault="007C3FD4" w:rsidP="007C3FD4"/>
    <w:p w14:paraId="2FF1050C" w14:textId="402C1F2B" w:rsidR="00841D67" w:rsidRPr="00B34D1B" w:rsidRDefault="00841D67" w:rsidP="0001500E">
      <w:pPr>
        <w:pStyle w:val="Nagwek1"/>
      </w:pPr>
      <w:r w:rsidRPr="00B34D1B">
        <w:t>DZIĘKUJEMY ZA WYPEŁNIENIE BRIEFU!</w:t>
      </w:r>
    </w:p>
    <w:p w14:paraId="2A8B33DF" w14:textId="1EFB762B" w:rsidR="00841D67" w:rsidRPr="00B34D1B" w:rsidRDefault="00841D67" w:rsidP="00841D67">
      <w:r w:rsidRPr="00B34D1B">
        <w:t>BRIEF MOŻNA WYSŁAĆ MAILOWO:</w:t>
      </w:r>
      <w:r w:rsidRPr="00B34D1B">
        <w:tab/>
      </w:r>
      <w:r w:rsidRPr="00B34D1B">
        <w:tab/>
      </w:r>
      <w:hyperlink r:id="rId13" w:history="1">
        <w:r w:rsidR="00B34D1B" w:rsidRPr="006C59CD">
          <w:rPr>
            <w:rStyle w:val="Hipercze"/>
          </w:rPr>
          <w:t>hello@fastsite.pl</w:t>
        </w:r>
      </w:hyperlink>
    </w:p>
    <w:p w14:paraId="0DEBD748" w14:textId="685B8092" w:rsidR="000161AF" w:rsidRPr="00B34D1B" w:rsidRDefault="00841D67" w:rsidP="000161AF">
      <w:r w:rsidRPr="00B34D1B">
        <w:t>LUB PRZEZ FORMULARZ NA STRONIE:</w:t>
      </w:r>
      <w:r w:rsidRPr="00B34D1B">
        <w:tab/>
      </w:r>
      <w:r w:rsidRPr="00B34D1B">
        <w:tab/>
      </w:r>
      <w:hyperlink r:id="rId14" w:history="1">
        <w:r w:rsidRPr="00B34D1B">
          <w:rPr>
            <w:rStyle w:val="Hipercze"/>
          </w:rPr>
          <w:t>www.fastsite.pl/kontakt</w:t>
        </w:r>
      </w:hyperlink>
      <w:r w:rsidRPr="00B34D1B">
        <w:t xml:space="preserve"> </w:t>
      </w:r>
    </w:p>
    <w:p w14:paraId="67050F49" w14:textId="20038947" w:rsidR="000161AF" w:rsidRPr="00B34D1B" w:rsidRDefault="00841D67" w:rsidP="000161AF">
      <w:r w:rsidRPr="00B34D1B">
        <w:t>CHĘTNIE ODPOWIEMY NA WSZELKIE PYTANIA</w:t>
      </w:r>
      <w:r w:rsidR="0001500E">
        <w:t>!</w:t>
      </w:r>
    </w:p>
    <w:p w14:paraId="14DB65F0" w14:textId="0DEC3F8C" w:rsidR="000161AF" w:rsidRPr="00B34D1B" w:rsidRDefault="000161AF" w:rsidP="000161AF">
      <w:pPr>
        <w:tabs>
          <w:tab w:val="left" w:pos="2131"/>
        </w:tabs>
      </w:pPr>
    </w:p>
    <w:sectPr w:rsidR="000161AF" w:rsidRPr="00B34D1B" w:rsidSect="000D2197">
      <w:footerReference w:type="default" r:id="rId15"/>
      <w:pgSz w:w="11906" w:h="16838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66ED34" w14:textId="77777777" w:rsidR="00CC5A8F" w:rsidRDefault="00CC5A8F" w:rsidP="006A066D">
      <w:pPr>
        <w:spacing w:after="0" w:line="240" w:lineRule="auto"/>
      </w:pPr>
      <w:r>
        <w:separator/>
      </w:r>
    </w:p>
  </w:endnote>
  <w:endnote w:type="continuationSeparator" w:id="0">
    <w:p w14:paraId="184D0C9F" w14:textId="77777777" w:rsidR="00CC5A8F" w:rsidRDefault="00CC5A8F" w:rsidP="006A066D">
      <w:pPr>
        <w:spacing w:after="0" w:line="240" w:lineRule="auto"/>
      </w:pPr>
      <w:r>
        <w:continuationSeparator/>
      </w:r>
    </w:p>
  </w:endnote>
  <w:endnote w:type="continuationNotice" w:id="1">
    <w:p w14:paraId="4C9FF9C4" w14:textId="77777777" w:rsidR="00CC5A8F" w:rsidRDefault="00CC5A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exend Deca">
    <w:panose1 w:val="00000000000000000000"/>
    <w:charset w:val="EE"/>
    <w:family w:val="auto"/>
    <w:pitch w:val="variable"/>
    <w:sig w:usb0="A00000FF" w:usb1="4000205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exend Exa">
    <w:panose1 w:val="00000000000000000000"/>
    <w:charset w:val="EE"/>
    <w:family w:val="auto"/>
    <w:pitch w:val="variable"/>
    <w:sig w:usb0="A00000FF" w:usb1="4000205B" w:usb2="00000000" w:usb3="00000000" w:csb0="000001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oboto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521"/>
      <w:gridCol w:w="2541"/>
    </w:tblGrid>
    <w:tr w:rsidR="00096240" w:rsidRPr="00E27D1C" w14:paraId="40BC3C63" w14:textId="77777777" w:rsidTr="00096240">
      <w:trPr>
        <w:cantSplit/>
        <w:trHeight w:val="1134"/>
      </w:trPr>
      <w:tc>
        <w:tcPr>
          <w:tcW w:w="6521" w:type="dxa"/>
          <w:tcBorders>
            <w:top w:val="single" w:sz="4" w:space="0" w:color="808080" w:themeColor="background1" w:themeShade="80"/>
          </w:tcBorders>
          <w:vAlign w:val="center"/>
        </w:tcPr>
        <w:p w14:paraId="27332FE8" w14:textId="1F0030C7" w:rsidR="00096240" w:rsidRPr="00E27D1C" w:rsidRDefault="00096240" w:rsidP="00096240">
          <w:pPr>
            <w:rPr>
              <w:rFonts w:ascii="Lexend Exa" w:hAnsi="Lexend Exa"/>
              <w:noProof/>
              <w:sz w:val="20"/>
              <w:szCs w:val="18"/>
            </w:rPr>
          </w:pPr>
          <w:r w:rsidRP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 xml:space="preserve">Tworzymy </w:t>
          </w:r>
          <w:r w:rsid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>produkty</w:t>
          </w:r>
          <w:r w:rsidR="000161AF" w:rsidRP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 xml:space="preserve">, </w:t>
          </w:r>
          <w:r w:rsid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br/>
          </w:r>
          <w:r w:rsidR="000161AF" w:rsidRP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 xml:space="preserve">które </w:t>
          </w:r>
          <w:r w:rsid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>realizują</w:t>
          </w:r>
          <w:r w:rsidR="000161AF" w:rsidRP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 xml:space="preserve"> cele</w:t>
          </w:r>
          <w:r w:rsidRPr="00E27D1C">
            <w:rPr>
              <w:rFonts w:ascii="Lexend Exa" w:hAnsi="Lexend Exa"/>
              <w:noProof/>
              <w:color w:val="808080" w:themeColor="background1" w:themeShade="80"/>
              <w:sz w:val="20"/>
              <w:szCs w:val="18"/>
            </w:rPr>
            <w:t>.</w:t>
          </w:r>
        </w:p>
      </w:tc>
      <w:tc>
        <w:tcPr>
          <w:tcW w:w="2541" w:type="dxa"/>
          <w:tcBorders>
            <w:top w:val="single" w:sz="4" w:space="0" w:color="808080" w:themeColor="background1" w:themeShade="80"/>
          </w:tcBorders>
          <w:vAlign w:val="center"/>
        </w:tcPr>
        <w:p w14:paraId="71C19A91" w14:textId="77777777" w:rsidR="005C7EDD" w:rsidRPr="00E27D1C" w:rsidRDefault="005C7EDD" w:rsidP="00096240">
          <w:pPr>
            <w:jc w:val="right"/>
            <w:rPr>
              <w:rFonts w:ascii="Lexend Exa" w:hAnsi="Lexend Exa"/>
              <w:color w:val="808080" w:themeColor="background1" w:themeShade="80"/>
              <w:sz w:val="20"/>
              <w:szCs w:val="18"/>
            </w:rPr>
          </w:pPr>
          <w:r w:rsidRPr="00E27D1C">
            <w:rPr>
              <w:rFonts w:ascii="Lexend Exa" w:hAnsi="Lexend Exa"/>
              <w:color w:val="808080" w:themeColor="background1" w:themeShade="80"/>
              <w:sz w:val="20"/>
              <w:szCs w:val="18"/>
            </w:rPr>
            <w:t>www.fastsite.pl</w:t>
          </w:r>
        </w:p>
        <w:p w14:paraId="2B53965D" w14:textId="77777777" w:rsidR="005C7EDD" w:rsidRPr="00E27D1C" w:rsidRDefault="005C7EDD" w:rsidP="00096240">
          <w:pPr>
            <w:jc w:val="right"/>
            <w:rPr>
              <w:rFonts w:ascii="Lexend Exa" w:hAnsi="Lexend Exa"/>
              <w:color w:val="808080" w:themeColor="background1" w:themeShade="80"/>
              <w:sz w:val="20"/>
              <w:szCs w:val="18"/>
            </w:rPr>
          </w:pPr>
          <w:r w:rsidRPr="00E27D1C">
            <w:rPr>
              <w:rFonts w:ascii="Lexend Exa" w:hAnsi="Lexend Exa"/>
              <w:color w:val="808080" w:themeColor="background1" w:themeShade="80"/>
              <w:sz w:val="20"/>
              <w:szCs w:val="18"/>
            </w:rPr>
            <w:t>hello@fastsite.pl</w:t>
          </w:r>
        </w:p>
      </w:tc>
    </w:tr>
  </w:tbl>
  <w:p w14:paraId="10656A33" w14:textId="77777777" w:rsidR="006A066D" w:rsidRPr="005C7EDD" w:rsidRDefault="006A066D" w:rsidP="005C7ED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790767" w14:textId="77777777" w:rsidR="00CC5A8F" w:rsidRDefault="00CC5A8F" w:rsidP="006A066D">
      <w:pPr>
        <w:spacing w:after="0" w:line="240" w:lineRule="auto"/>
      </w:pPr>
      <w:r>
        <w:separator/>
      </w:r>
    </w:p>
  </w:footnote>
  <w:footnote w:type="continuationSeparator" w:id="0">
    <w:p w14:paraId="571C5A5A" w14:textId="77777777" w:rsidR="00CC5A8F" w:rsidRDefault="00CC5A8F" w:rsidP="006A066D">
      <w:pPr>
        <w:spacing w:after="0" w:line="240" w:lineRule="auto"/>
      </w:pPr>
      <w:r>
        <w:continuationSeparator/>
      </w:r>
    </w:p>
  </w:footnote>
  <w:footnote w:type="continuationNotice" w:id="1">
    <w:p w14:paraId="561FC1F5" w14:textId="77777777" w:rsidR="00CC5A8F" w:rsidRDefault="00CC5A8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74B16"/>
    <w:multiLevelType w:val="hybridMultilevel"/>
    <w:tmpl w:val="D6EE1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90F66"/>
    <w:multiLevelType w:val="hybridMultilevel"/>
    <w:tmpl w:val="01F6828A"/>
    <w:lvl w:ilvl="0" w:tplc="D2BE41D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41D3A"/>
    <w:multiLevelType w:val="multilevel"/>
    <w:tmpl w:val="00FE6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207D38"/>
    <w:multiLevelType w:val="multilevel"/>
    <w:tmpl w:val="4BDC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E6536B"/>
    <w:multiLevelType w:val="hybridMultilevel"/>
    <w:tmpl w:val="F490D8C8"/>
    <w:lvl w:ilvl="0" w:tplc="8402BF1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D3EEF"/>
    <w:multiLevelType w:val="multilevel"/>
    <w:tmpl w:val="0BEEE5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9B776B"/>
    <w:multiLevelType w:val="hybridMultilevel"/>
    <w:tmpl w:val="3C6A282A"/>
    <w:lvl w:ilvl="0" w:tplc="418AAB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6C850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83667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6F069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9A259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DE252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1B84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2FA3B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C921E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F24A16"/>
    <w:multiLevelType w:val="hybridMultilevel"/>
    <w:tmpl w:val="03066F7C"/>
    <w:lvl w:ilvl="0" w:tplc="385EED6E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FA3F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6CBB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BE38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CA36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75C38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DEA8F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9E77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7459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381F0C"/>
    <w:multiLevelType w:val="hybridMultilevel"/>
    <w:tmpl w:val="D6EE1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EC0C52"/>
    <w:multiLevelType w:val="hybridMultilevel"/>
    <w:tmpl w:val="0E4E0CEE"/>
    <w:lvl w:ilvl="0" w:tplc="20BE6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C787AB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6FB040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A6211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4F0A86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76452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C2FB9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4928C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E94FF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FC77C9"/>
    <w:multiLevelType w:val="multilevel"/>
    <w:tmpl w:val="6E9841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E07D37"/>
    <w:multiLevelType w:val="multilevel"/>
    <w:tmpl w:val="D1D21A3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F96EE5"/>
    <w:multiLevelType w:val="multilevel"/>
    <w:tmpl w:val="50764B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1F69E0"/>
    <w:multiLevelType w:val="multilevel"/>
    <w:tmpl w:val="099619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8D24D5"/>
    <w:multiLevelType w:val="multilevel"/>
    <w:tmpl w:val="80F813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767B54"/>
    <w:multiLevelType w:val="hybridMultilevel"/>
    <w:tmpl w:val="D6EE1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311316"/>
    <w:multiLevelType w:val="multilevel"/>
    <w:tmpl w:val="ABEAAA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A41E98"/>
    <w:multiLevelType w:val="multilevel"/>
    <w:tmpl w:val="EF2AA5C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AFA19C5"/>
    <w:multiLevelType w:val="hybridMultilevel"/>
    <w:tmpl w:val="8B6C1362"/>
    <w:lvl w:ilvl="0" w:tplc="8402BF1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A11478"/>
    <w:multiLevelType w:val="hybridMultilevel"/>
    <w:tmpl w:val="D6EE16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9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19"/>
  </w:num>
  <w:num w:numId="8">
    <w:abstractNumId w:val="15"/>
  </w:num>
  <w:num w:numId="9">
    <w:abstractNumId w:val="0"/>
  </w:num>
  <w:num w:numId="10">
    <w:abstractNumId w:val="2"/>
  </w:num>
  <w:num w:numId="11">
    <w:abstractNumId w:val="10"/>
  </w:num>
  <w:num w:numId="12">
    <w:abstractNumId w:val="12"/>
  </w:num>
  <w:num w:numId="13">
    <w:abstractNumId w:val="13"/>
  </w:num>
  <w:num w:numId="14">
    <w:abstractNumId w:val="14"/>
  </w:num>
  <w:num w:numId="15">
    <w:abstractNumId w:val="5"/>
  </w:num>
  <w:num w:numId="16">
    <w:abstractNumId w:val="16"/>
  </w:num>
  <w:num w:numId="17">
    <w:abstractNumId w:val="7"/>
  </w:num>
  <w:num w:numId="18">
    <w:abstractNumId w:val="17"/>
  </w:num>
  <w:num w:numId="19">
    <w:abstractNumId w:val="11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attachedTemplate r:id="rId1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E1F"/>
    <w:rsid w:val="0001500E"/>
    <w:rsid w:val="000161AF"/>
    <w:rsid w:val="00022AB7"/>
    <w:rsid w:val="00027656"/>
    <w:rsid w:val="0006317A"/>
    <w:rsid w:val="000765A1"/>
    <w:rsid w:val="0009540A"/>
    <w:rsid w:val="00096240"/>
    <w:rsid w:val="000D10E3"/>
    <w:rsid w:val="000D2197"/>
    <w:rsid w:val="0013332C"/>
    <w:rsid w:val="00185BB4"/>
    <w:rsid w:val="0019025C"/>
    <w:rsid w:val="00256CE3"/>
    <w:rsid w:val="00285493"/>
    <w:rsid w:val="00300761"/>
    <w:rsid w:val="00306F75"/>
    <w:rsid w:val="00310D96"/>
    <w:rsid w:val="003126AF"/>
    <w:rsid w:val="00372F66"/>
    <w:rsid w:val="003B6D79"/>
    <w:rsid w:val="00413B04"/>
    <w:rsid w:val="004240B1"/>
    <w:rsid w:val="00434D81"/>
    <w:rsid w:val="00446CA5"/>
    <w:rsid w:val="0044744C"/>
    <w:rsid w:val="004516ED"/>
    <w:rsid w:val="00462C09"/>
    <w:rsid w:val="004A1BDE"/>
    <w:rsid w:val="004B2E86"/>
    <w:rsid w:val="004D08E5"/>
    <w:rsid w:val="004E66A6"/>
    <w:rsid w:val="00513B64"/>
    <w:rsid w:val="00542FB8"/>
    <w:rsid w:val="00560B09"/>
    <w:rsid w:val="0057266D"/>
    <w:rsid w:val="00576CDE"/>
    <w:rsid w:val="00576D6D"/>
    <w:rsid w:val="005B0399"/>
    <w:rsid w:val="005C7EDD"/>
    <w:rsid w:val="005E293A"/>
    <w:rsid w:val="00623532"/>
    <w:rsid w:val="0063677B"/>
    <w:rsid w:val="00670882"/>
    <w:rsid w:val="00672160"/>
    <w:rsid w:val="006739BC"/>
    <w:rsid w:val="006779C4"/>
    <w:rsid w:val="006A066D"/>
    <w:rsid w:val="006E6710"/>
    <w:rsid w:val="007224B9"/>
    <w:rsid w:val="00734E1F"/>
    <w:rsid w:val="00791231"/>
    <w:rsid w:val="00794228"/>
    <w:rsid w:val="007B7814"/>
    <w:rsid w:val="007C3FD4"/>
    <w:rsid w:val="007D557A"/>
    <w:rsid w:val="007E2168"/>
    <w:rsid w:val="00816445"/>
    <w:rsid w:val="0082190C"/>
    <w:rsid w:val="00836FD3"/>
    <w:rsid w:val="00841D67"/>
    <w:rsid w:val="0084485A"/>
    <w:rsid w:val="0086154D"/>
    <w:rsid w:val="008A756F"/>
    <w:rsid w:val="008C6C7D"/>
    <w:rsid w:val="00941879"/>
    <w:rsid w:val="00943993"/>
    <w:rsid w:val="00961705"/>
    <w:rsid w:val="00963A18"/>
    <w:rsid w:val="00994703"/>
    <w:rsid w:val="0099705C"/>
    <w:rsid w:val="009E2084"/>
    <w:rsid w:val="00A13F52"/>
    <w:rsid w:val="00A17DAE"/>
    <w:rsid w:val="00A269E7"/>
    <w:rsid w:val="00A709D7"/>
    <w:rsid w:val="00A9601E"/>
    <w:rsid w:val="00AA7478"/>
    <w:rsid w:val="00AD00D1"/>
    <w:rsid w:val="00AD3140"/>
    <w:rsid w:val="00B224A8"/>
    <w:rsid w:val="00B34D1B"/>
    <w:rsid w:val="00B45504"/>
    <w:rsid w:val="00BB1444"/>
    <w:rsid w:val="00BC02D0"/>
    <w:rsid w:val="00BC4F7F"/>
    <w:rsid w:val="00BD2C38"/>
    <w:rsid w:val="00BD3EEE"/>
    <w:rsid w:val="00BD42B7"/>
    <w:rsid w:val="00BF18DE"/>
    <w:rsid w:val="00BF3934"/>
    <w:rsid w:val="00C35E56"/>
    <w:rsid w:val="00C453D8"/>
    <w:rsid w:val="00C52576"/>
    <w:rsid w:val="00C57464"/>
    <w:rsid w:val="00C67D44"/>
    <w:rsid w:val="00C834D1"/>
    <w:rsid w:val="00C945E3"/>
    <w:rsid w:val="00CA24ED"/>
    <w:rsid w:val="00CC17E4"/>
    <w:rsid w:val="00CC5A8F"/>
    <w:rsid w:val="00D4064F"/>
    <w:rsid w:val="00D5757C"/>
    <w:rsid w:val="00D61E91"/>
    <w:rsid w:val="00D72C5F"/>
    <w:rsid w:val="00D74873"/>
    <w:rsid w:val="00D907CE"/>
    <w:rsid w:val="00DA2537"/>
    <w:rsid w:val="00DD3C0A"/>
    <w:rsid w:val="00DE0332"/>
    <w:rsid w:val="00DE6412"/>
    <w:rsid w:val="00DE7869"/>
    <w:rsid w:val="00E2590D"/>
    <w:rsid w:val="00E27D1C"/>
    <w:rsid w:val="00E52ED2"/>
    <w:rsid w:val="00E55C76"/>
    <w:rsid w:val="00E64A67"/>
    <w:rsid w:val="00E81AF9"/>
    <w:rsid w:val="00EA74FD"/>
    <w:rsid w:val="00EF5CAB"/>
    <w:rsid w:val="00F230C5"/>
    <w:rsid w:val="00F27CEA"/>
    <w:rsid w:val="00F67B22"/>
    <w:rsid w:val="00F76046"/>
    <w:rsid w:val="00F927C2"/>
    <w:rsid w:val="00F95B82"/>
    <w:rsid w:val="00FA048B"/>
    <w:rsid w:val="00FB2A5F"/>
    <w:rsid w:val="00FD3537"/>
    <w:rsid w:val="00FD3570"/>
    <w:rsid w:val="00FF331A"/>
    <w:rsid w:val="4F47F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BF0E861"/>
  <w15:chartTrackingRefBased/>
  <w15:docId w15:val="{B257A486-FF40-41C7-88CD-E162EA842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190C"/>
    <w:pPr>
      <w:spacing w:line="360" w:lineRule="auto"/>
    </w:pPr>
    <w:rPr>
      <w:rFonts w:ascii="Lexend Deca" w:hAnsi="Lexend Dec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B6D79"/>
    <w:pPr>
      <w:keepNext/>
      <w:keepLines/>
      <w:spacing w:before="240" w:after="0"/>
      <w:outlineLvl w:val="0"/>
    </w:pPr>
    <w:rPr>
      <w:rFonts w:eastAsiaTheme="majorEastAsia" w:cstheme="majorBidi"/>
      <w:color w:val="00A478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B6D79"/>
    <w:pPr>
      <w:keepNext/>
      <w:keepLines/>
      <w:spacing w:before="40" w:after="0"/>
      <w:outlineLvl w:val="1"/>
    </w:pPr>
    <w:rPr>
      <w:rFonts w:eastAsiaTheme="majorEastAsia" w:cstheme="majorBidi"/>
      <w:color w:val="00A478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3B6D79"/>
    <w:pPr>
      <w:keepNext/>
      <w:keepLines/>
      <w:spacing w:before="40" w:after="0"/>
      <w:outlineLvl w:val="2"/>
    </w:pPr>
    <w:rPr>
      <w:rFonts w:eastAsiaTheme="majorEastAsia" w:cstheme="majorBidi"/>
      <w:color w:val="006D5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3B6D79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00A478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3B6D79"/>
    <w:pPr>
      <w:keepNext/>
      <w:keepLines/>
      <w:spacing w:before="40" w:after="0"/>
      <w:outlineLvl w:val="4"/>
    </w:pPr>
    <w:rPr>
      <w:rFonts w:eastAsiaTheme="majorEastAsia" w:cstheme="majorBidi"/>
      <w:color w:val="00A478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rsid w:val="0082190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6D5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rsid w:val="0082190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6D5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rsid w:val="0082190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A0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066D"/>
  </w:style>
  <w:style w:type="paragraph" w:styleId="Stopka">
    <w:name w:val="footer"/>
    <w:basedOn w:val="Normalny"/>
    <w:link w:val="StopkaZnak"/>
    <w:uiPriority w:val="99"/>
    <w:unhideWhenUsed/>
    <w:rsid w:val="006A0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066D"/>
  </w:style>
  <w:style w:type="table" w:styleId="Tabela-Siatka">
    <w:name w:val="Table Grid"/>
    <w:basedOn w:val="Standardowy"/>
    <w:uiPriority w:val="39"/>
    <w:rsid w:val="006A06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B6D79"/>
    <w:rPr>
      <w:rFonts w:ascii="Lexend Deca" w:eastAsiaTheme="majorEastAsia" w:hAnsi="Lexend Deca" w:cstheme="majorBidi"/>
      <w:color w:val="00A478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82190C"/>
    <w:pPr>
      <w:spacing w:after="0" w:line="240" w:lineRule="auto"/>
      <w:contextualSpacing/>
    </w:pPr>
    <w:rPr>
      <w:rFonts w:ascii="Lexend Exa" w:eastAsiaTheme="majorEastAsia" w:hAnsi="Lexend Ex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190C"/>
    <w:rPr>
      <w:rFonts w:ascii="Lexend Exa" w:eastAsiaTheme="majorEastAsia" w:hAnsi="Lexend Exa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5C7EDD"/>
    <w:rPr>
      <w:color w:val="00DCA2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7EDD"/>
    <w:rPr>
      <w:color w:val="808080"/>
      <w:shd w:val="clear" w:color="auto" w:fill="E6E6E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61A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161AF"/>
    <w:rPr>
      <w:rFonts w:ascii="Lexend Deca" w:eastAsiaTheme="minorEastAsia" w:hAnsi="Lexend Deca"/>
      <w:color w:val="5A5A5A" w:themeColor="text1" w:themeTint="A5"/>
      <w:spacing w:val="15"/>
    </w:rPr>
  </w:style>
  <w:style w:type="paragraph" w:styleId="Akapitzlist">
    <w:name w:val="List Paragraph"/>
    <w:basedOn w:val="Normalny"/>
    <w:uiPriority w:val="34"/>
    <w:qFormat/>
    <w:rsid w:val="00734E1F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3B6D79"/>
    <w:rPr>
      <w:rFonts w:ascii="Lexend Deca" w:eastAsiaTheme="majorEastAsia" w:hAnsi="Lexend Deca" w:cstheme="majorBidi"/>
      <w:color w:val="00A478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3B6D79"/>
    <w:rPr>
      <w:rFonts w:ascii="Lexend Deca" w:eastAsiaTheme="majorEastAsia" w:hAnsi="Lexend Deca" w:cstheme="majorBidi"/>
      <w:color w:val="006D50" w:themeColor="accent1" w:themeShade="7F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0D2197"/>
    <w:rPr>
      <w:rFonts w:ascii="Times New Roman" w:hAnsi="Times New Roman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45E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45E3"/>
    <w:rPr>
      <w:rFonts w:ascii="Roboto" w:hAnsi="Roboto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45E3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rsid w:val="003B6D79"/>
    <w:rPr>
      <w:rFonts w:ascii="Lexend Deca" w:eastAsiaTheme="majorEastAsia" w:hAnsi="Lexend Deca" w:cstheme="majorBidi"/>
      <w:i/>
      <w:iCs/>
      <w:color w:val="00A478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3B6D79"/>
    <w:rPr>
      <w:rFonts w:ascii="Lexend Deca" w:eastAsiaTheme="majorEastAsia" w:hAnsi="Lexend Deca" w:cstheme="majorBidi"/>
      <w:color w:val="00A478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82190C"/>
    <w:rPr>
      <w:rFonts w:asciiTheme="majorHAnsi" w:eastAsiaTheme="majorEastAsia" w:hAnsiTheme="majorHAnsi" w:cstheme="majorBidi"/>
      <w:color w:val="006D5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82190C"/>
    <w:rPr>
      <w:rFonts w:asciiTheme="majorHAnsi" w:eastAsiaTheme="majorEastAsia" w:hAnsiTheme="majorHAnsi" w:cstheme="majorBidi"/>
      <w:i/>
      <w:iCs/>
      <w:color w:val="006D50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rsid w:val="0082190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zodstpw">
    <w:name w:val="No Spacing"/>
    <w:uiPriority w:val="1"/>
    <w:qFormat/>
    <w:rsid w:val="000161AF"/>
    <w:pPr>
      <w:spacing w:after="0" w:line="240" w:lineRule="auto"/>
    </w:pPr>
    <w:rPr>
      <w:rFonts w:ascii="Lexend Deca" w:hAnsi="Lexend Deca"/>
    </w:rPr>
  </w:style>
  <w:style w:type="character" w:styleId="Tekstzastpczy">
    <w:name w:val="Placeholder Text"/>
    <w:basedOn w:val="Domylnaczcionkaakapitu"/>
    <w:uiPriority w:val="99"/>
    <w:semiHidden/>
    <w:rsid w:val="000161AF"/>
    <w:rPr>
      <w:color w:val="808080"/>
    </w:rPr>
  </w:style>
  <w:style w:type="character" w:customStyle="1" w:styleId="normaltextrun">
    <w:name w:val="normaltextrun"/>
    <w:basedOn w:val="Domylnaczcionkaakapitu"/>
    <w:rsid w:val="00F927C2"/>
  </w:style>
  <w:style w:type="character" w:customStyle="1" w:styleId="spellingerror">
    <w:name w:val="spellingerror"/>
    <w:basedOn w:val="Domylnaczcionkaakapitu"/>
    <w:rsid w:val="00F927C2"/>
  </w:style>
  <w:style w:type="character" w:customStyle="1" w:styleId="eop">
    <w:name w:val="eop"/>
    <w:basedOn w:val="Domylnaczcionkaakapitu"/>
    <w:rsid w:val="00F927C2"/>
  </w:style>
  <w:style w:type="paragraph" w:customStyle="1" w:styleId="paragraph">
    <w:name w:val="paragraph"/>
    <w:basedOn w:val="Normalny"/>
    <w:rsid w:val="009E20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ntextualspellingandgrammarerror">
    <w:name w:val="contextualspellingandgrammarerror"/>
    <w:basedOn w:val="Domylnaczcionkaakapitu"/>
    <w:rsid w:val="009E20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0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0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3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3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5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9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hello@fastsite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fastsite.pl/kontak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m\Documents\Niestandardowe%20szablony%20pakietu%20Office\fastsite_oferta.dotx" TargetMode="External"/></Relationships>
</file>

<file path=word/glossary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../customXml/item7.xml"/><Relationship Id="rId7" Type="http://schemas.openxmlformats.org/officeDocument/2006/relationships/webSettings" Target="webSettings.xml"/><Relationship Id="rId2" Type="http://schemas.openxmlformats.org/officeDocument/2006/relationships/customXml" Target="../../customXml/item6.xml"/><Relationship Id="rId1" Type="http://schemas.openxmlformats.org/officeDocument/2006/relationships/customXml" Target="../../customXml/item5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../customXml/item8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0770A581AA34191AE6ED277C5B114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813D6A-626B-4A89-9AFE-D2523F8404D7}"/>
      </w:docPartPr>
      <w:docPartBody>
        <w:p w:rsidR="00A17DAE" w:rsidRDefault="00090A43" w:rsidP="00090A43">
          <w:pPr>
            <w:pStyle w:val="30770A581AA34191AE6ED277C5B1148C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AC16EB058454076BB5327401C3FD3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C32B8DC-D88F-4744-8184-4F10852FEC5D}"/>
      </w:docPartPr>
      <w:docPartBody>
        <w:p w:rsidR="00A17DAE" w:rsidRDefault="00090A43" w:rsidP="00090A43">
          <w:pPr>
            <w:pStyle w:val="3AC16EB058454076BB5327401C3FD3E2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10FBF7AA164488C9F05F51345DA15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34B41B-10B7-4C76-B50C-DD1B63FC25BA}"/>
      </w:docPartPr>
      <w:docPartBody>
        <w:p w:rsidR="00A17DAE" w:rsidRDefault="00090A43" w:rsidP="00090A43">
          <w:pPr>
            <w:pStyle w:val="310FBF7AA164488C9F05F51345DA15DE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9C1E7474F254AC4B9B0C3A861F1EF1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949CA2-AA20-4D8F-AF43-A9B64B36B723}"/>
      </w:docPartPr>
      <w:docPartBody>
        <w:p w:rsidR="00A17DAE" w:rsidRDefault="00090A43" w:rsidP="00090A43">
          <w:pPr>
            <w:pStyle w:val="19C1E7474F254AC4B9B0C3A861F1EF1B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BF12C2789FF4CF99004EFA7492417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EF0B5C8-95DA-4426-9BEF-50356EF60AD7}"/>
      </w:docPartPr>
      <w:docPartBody>
        <w:p w:rsidR="00A17DAE" w:rsidRDefault="00090A43" w:rsidP="00090A43">
          <w:pPr>
            <w:pStyle w:val="8BF12C2789FF4CF99004EFA7492417D6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C8CCD9CA52E4753AE2E22774EDE3B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AC9936-0B59-4A17-B673-1ED3AB2CE457}"/>
      </w:docPartPr>
      <w:docPartBody>
        <w:p w:rsidR="00A17DAE" w:rsidRDefault="00090A43" w:rsidP="00090A43">
          <w:pPr>
            <w:pStyle w:val="6C8CCD9CA52E4753AE2E22774EDE3BAD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4C654A13CD44D27925AED16F1CB7B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FBFE8A-E045-47F4-ACD0-10F3C5D703F5}"/>
      </w:docPartPr>
      <w:docPartBody>
        <w:p w:rsidR="00A17DAE" w:rsidRDefault="00090A43" w:rsidP="00090A43">
          <w:pPr>
            <w:pStyle w:val="44C654A13CD44D27925AED16F1CB7B8E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A2B686FED1B4C2190099D274AC19F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5E06CA-9F8C-4F8B-B3BC-3F0BBBB39FC4}"/>
      </w:docPartPr>
      <w:docPartBody>
        <w:p w:rsidR="00A17DAE" w:rsidRDefault="00090A43" w:rsidP="00090A43">
          <w:pPr>
            <w:pStyle w:val="4A2B686FED1B4C2190099D274AC19F9D1"/>
          </w:pPr>
          <w:r w:rsidRPr="000161AF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2823B9CB30BA4101814A9E704659F4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C459A22-F01F-492E-91BB-BE6C8C4E6541}"/>
      </w:docPartPr>
      <w:docPartBody>
        <w:p w:rsidR="00A17DAE" w:rsidRDefault="00090A43" w:rsidP="00090A43">
          <w:pPr>
            <w:pStyle w:val="2823B9CB30BA4101814A9E704659F47D1"/>
          </w:pPr>
          <w:r w:rsidRPr="00670882">
            <w:rPr>
              <w:rStyle w:val="Tekstzastpczy"/>
            </w:rPr>
            <w:t>Inn</w:t>
          </w:r>
          <w:r>
            <w:rPr>
              <w:rStyle w:val="Tekstzastpczy"/>
            </w:rPr>
            <w:t>e: …</w:t>
          </w:r>
        </w:p>
      </w:docPartBody>
    </w:docPart>
    <w:docPart>
      <w:docPartPr>
        <w:name w:val="08DB9FF58ED847298473507D0B5171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19EEF2D-D156-43C6-90E8-C6976AA960CC}"/>
      </w:docPartPr>
      <w:docPartBody>
        <w:p w:rsidR="00A17DAE" w:rsidRDefault="00090A43" w:rsidP="00090A43">
          <w:pPr>
            <w:pStyle w:val="08DB9FF58ED847298473507D0B5171851"/>
          </w:pPr>
          <w:r w:rsidRPr="000161AF">
            <w:rPr>
              <w:rStyle w:val="Tekstzastpczy"/>
            </w:rPr>
            <w:t xml:space="preserve">Kliknij tutaj, aby </w:t>
          </w:r>
          <w:r>
            <w:rPr>
              <w:rStyle w:val="Tekstzastpczy"/>
            </w:rPr>
            <w:t>opisać brakującą usługę</w:t>
          </w:r>
          <w:r w:rsidRPr="000161AF">
            <w:rPr>
              <w:rStyle w:val="Tekstzastpczy"/>
            </w:rPr>
            <w:t>.</w:t>
          </w:r>
        </w:p>
      </w:docPartBody>
    </w:docPart>
    <w:docPart>
      <w:docPartPr>
        <w:name w:val="6B0EBE4B81FA4050AEF1F940F0A993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A98F60-1662-402A-8633-56E9E5AE154F}"/>
      </w:docPartPr>
      <w:docPartBody>
        <w:p w:rsidR="00DD2D90" w:rsidRDefault="00090A43" w:rsidP="00090A43">
          <w:pPr>
            <w:pStyle w:val="6B0EBE4B81FA4050AEF1F940F0A993C72"/>
          </w:pPr>
          <w:r>
            <w:rPr>
              <w:rStyle w:val="Tekstzastpczy"/>
            </w:rPr>
            <w:t>Naciśnij, aby wybrać odpowiedź.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exend Deca">
    <w:panose1 w:val="00000000000000000000"/>
    <w:charset w:val="EE"/>
    <w:family w:val="auto"/>
    <w:pitch w:val="variable"/>
    <w:sig w:usb0="A00000FF" w:usb1="4000205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exend Exa">
    <w:panose1 w:val="00000000000000000000"/>
    <w:charset w:val="EE"/>
    <w:family w:val="auto"/>
    <w:pitch w:val="variable"/>
    <w:sig w:usb0="A00000FF" w:usb1="4000205B" w:usb2="00000000" w:usb3="00000000" w:csb0="000001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oboto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3DB"/>
    <w:rsid w:val="00090A43"/>
    <w:rsid w:val="006F1221"/>
    <w:rsid w:val="007B18A8"/>
    <w:rsid w:val="008023DB"/>
    <w:rsid w:val="00A17DAE"/>
    <w:rsid w:val="00B8109D"/>
    <w:rsid w:val="00DD2D90"/>
    <w:rsid w:val="00DF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90A43"/>
    <w:rPr>
      <w:color w:val="808080"/>
    </w:rPr>
  </w:style>
  <w:style w:type="paragraph" w:customStyle="1" w:styleId="30770A581AA34191AE6ED277C5B1148C1">
    <w:name w:val="30770A581AA34191AE6ED277C5B1148C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3AC16EB058454076BB5327401C3FD3E21">
    <w:name w:val="3AC16EB058454076BB5327401C3FD3E2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310FBF7AA164488C9F05F51345DA15DE1">
    <w:name w:val="310FBF7AA164488C9F05F51345DA15DE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19C1E7474F254AC4B9B0C3A861F1EF1B1">
    <w:name w:val="19C1E7474F254AC4B9B0C3A861F1EF1B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44C654A13CD44D27925AED16F1CB7B8E1">
    <w:name w:val="44C654A13CD44D27925AED16F1CB7B8E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8BF12C2789FF4CF99004EFA7492417D61">
    <w:name w:val="8BF12C2789FF4CF99004EFA7492417D6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6C8CCD9CA52E4753AE2E22774EDE3BAD1">
    <w:name w:val="6C8CCD9CA52E4753AE2E22774EDE3BAD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4A2B686FED1B4C2190099D274AC19F9D1">
    <w:name w:val="4A2B686FED1B4C2190099D274AC19F9D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2823B9CB30BA4101814A9E704659F47D1">
    <w:name w:val="2823B9CB30BA4101814A9E704659F47D1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6B0EBE4B81FA4050AEF1F940F0A993C72">
    <w:name w:val="6B0EBE4B81FA4050AEF1F940F0A993C72"/>
    <w:rsid w:val="00090A43"/>
    <w:pPr>
      <w:spacing w:line="360" w:lineRule="auto"/>
    </w:pPr>
    <w:rPr>
      <w:rFonts w:ascii="Lexend Deca" w:eastAsiaTheme="minorHAnsi" w:hAnsi="Lexend Deca"/>
      <w:lang w:eastAsia="en-US"/>
    </w:rPr>
  </w:style>
  <w:style w:type="paragraph" w:customStyle="1" w:styleId="08DB9FF58ED847298473507D0B5171851">
    <w:name w:val="08DB9FF58ED847298473507D0B5171851"/>
    <w:rsid w:val="00090A43"/>
    <w:pPr>
      <w:spacing w:line="360" w:lineRule="auto"/>
    </w:pPr>
    <w:rPr>
      <w:rFonts w:ascii="Lexend Deca" w:eastAsiaTheme="minorHAnsi" w:hAnsi="Lexend Deca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FASTSITE - kolory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0DCA2"/>
      </a:accent1>
      <a:accent2>
        <a:srgbClr val="A9112F"/>
      </a:accent2>
      <a:accent3>
        <a:srgbClr val="454545"/>
      </a:accent3>
      <a:accent4>
        <a:srgbClr val="E04738"/>
      </a:accent4>
      <a:accent5>
        <a:srgbClr val="2F6276"/>
      </a:accent5>
      <a:accent6>
        <a:srgbClr val="FFFFFF"/>
      </a:accent6>
      <a:hlink>
        <a:srgbClr val="00DCA2"/>
      </a:hlink>
      <a:folHlink>
        <a:srgbClr val="A9112F"/>
      </a:folHlink>
    </a:clrScheme>
    <a:fontScheme name="FASTSITE - czcionki">
      <a:majorFont>
        <a:latin typeface="Roboto Light"/>
        <a:ea typeface=""/>
        <a:cs typeface=""/>
      </a:majorFont>
      <a:minorFont>
        <a:latin typeface="Roboto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5CC5658DDF94EBDD8C477C94A0E59" ma:contentTypeVersion="11" ma:contentTypeDescription="Utwórz nowy dokument." ma:contentTypeScope="" ma:versionID="27caa22d4d0d28390d5594f3001c206d">
  <xsd:schema xmlns:xsd="http://www.w3.org/2001/XMLSchema" xmlns:xs="http://www.w3.org/2001/XMLSchema" xmlns:p="http://schemas.microsoft.com/office/2006/metadata/properties" xmlns:ns2="443bf864-9595-46b4-9286-2063704a5654" xmlns:ns3="8f8ab9c1-8607-4276-8785-3d4898a148bb" targetNamespace="http://schemas.microsoft.com/office/2006/metadata/properties" ma:root="true" ma:fieldsID="14cdd6935fa27958301951acce053ba6" ns2:_="" ns3:_="">
    <xsd:import namespace="443bf864-9595-46b4-9286-2063704a5654"/>
    <xsd:import namespace="8f8ab9c1-8607-4276-8785-3d4898a148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bf864-9595-46b4-9286-2063704a56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ab9c1-8607-4276-8785-3d4898a148b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5CC5658DDF94EBDD8C477C94A0E59" ma:contentTypeVersion="11" ma:contentTypeDescription="Utwórz nowy dokument." ma:contentTypeScope="" ma:versionID="27caa22d4d0d28390d5594f3001c206d">
  <xsd:schema xmlns:xsd="http://www.w3.org/2001/XMLSchema" xmlns:xs="http://www.w3.org/2001/XMLSchema" xmlns:p="http://schemas.microsoft.com/office/2006/metadata/properties" xmlns:ns2="443bf864-9595-46b4-9286-2063704a5654" xmlns:ns3="8f8ab9c1-8607-4276-8785-3d4898a148bb" targetNamespace="http://schemas.microsoft.com/office/2006/metadata/properties" ma:root="true" ma:fieldsID="14cdd6935fa27958301951acce053ba6" ns2:_="" ns3:_="">
    <xsd:import namespace="443bf864-9595-46b4-9286-2063704a5654"/>
    <xsd:import namespace="8f8ab9c1-8607-4276-8785-3d4898a148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bf864-9595-46b4-9286-2063704a56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ab9c1-8607-4276-8785-3d4898a148b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8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B9B417-7C5F-48A3-A4EB-134B73A234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50C148-098F-485F-85C8-DBFC417F9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3bf864-9595-46b4-9286-2063704a5654"/>
    <ds:schemaRef ds:uri="8f8ab9c1-8607-4276-8785-3d4898a148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09FA89-4422-4A85-A21A-FF32FC411E53}">
  <ds:schemaRefs>
    <ds:schemaRef ds:uri="http://purl.org/dc/terms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8f8ab9c1-8607-4276-8785-3d4898a148bb"/>
    <ds:schemaRef ds:uri="http://schemas.openxmlformats.org/package/2006/metadata/core-properties"/>
    <ds:schemaRef ds:uri="443bf864-9595-46b4-9286-2063704a5654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F7CB9C5-ADAB-40A2-B6EC-D3ACCF5549A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CB9B417-7C5F-48A3-A4EB-134B73A23464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D50C148-098F-485F-85C8-DBFC417F9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3bf864-9595-46b4-9286-2063704a5654"/>
    <ds:schemaRef ds:uri="8f8ab9c1-8607-4276-8785-3d4898a148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D909FA89-4422-4A85-A21A-FF32FC411E53}">
  <ds:schemaRefs>
    <ds:schemaRef ds:uri="http://www.w3.org/XML/1998/namespace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443bf864-9595-46b4-9286-2063704a5654"/>
    <ds:schemaRef ds:uri="http://schemas.microsoft.com/office/2006/documentManagement/types"/>
    <ds:schemaRef ds:uri="http://schemas.openxmlformats.org/package/2006/metadata/core-properties"/>
    <ds:schemaRef ds:uri="8f8ab9c1-8607-4276-8785-3d4898a148bb"/>
    <ds:schemaRef ds:uri="http://purl.org/dc/terms/"/>
  </ds:schemaRefs>
</ds:datastoreItem>
</file>

<file path=customXml/itemProps8.xml><?xml version="1.0" encoding="utf-8"?>
<ds:datastoreItem xmlns:ds="http://schemas.openxmlformats.org/officeDocument/2006/customXml" ds:itemID="{7F7CB9C5-ADAB-40A2-B6EC-D3ACCF5549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fastsite_oferta.dotx</Template>
  <TotalTime>0</TotalTime>
  <Pages>4</Pages>
  <Words>357</Words>
  <Characters>2148</Characters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2020-11-04T06:59:00Z</cp:lastPrinted>
  <dcterms:created xsi:type="dcterms:W3CDTF">2021-03-01T22:14:00Z</dcterms:created>
  <dcterms:modified xsi:type="dcterms:W3CDTF">2021-03-01T22:14:00Z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0x010100B825CC5658DDF94EBDD8C477C94A0E59</vt:lpwstr>
  </property>
</Properties>
</file>